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0DAF" w:rsidRPr="00266E0F" w:rsidRDefault="00266E0F" w:rsidP="007150FA">
      <w:pPr>
        <w:pStyle w:val="Heading4"/>
        <w:rPr>
          <w:rFonts w:hint="eastAsia"/>
          <w:sz w:val="56"/>
          <w:szCs w:val="56"/>
        </w:rPr>
      </w:pPr>
      <w:r>
        <w:rPr>
          <w:sz w:val="56"/>
          <w:szCs w:val="56"/>
        </w:rPr>
        <w:t xml:space="preserve">        </w:t>
      </w:r>
      <w:r w:rsidR="00472F74" w:rsidRPr="00266E0F">
        <w:rPr>
          <w:sz w:val="56"/>
          <w:szCs w:val="56"/>
        </w:rPr>
        <w:t>PET</w:t>
      </w:r>
      <w:r w:rsidR="00264F42">
        <w:rPr>
          <w:sz w:val="56"/>
          <w:szCs w:val="56"/>
        </w:rPr>
        <w:t>AL</w:t>
      </w:r>
      <w:r w:rsidR="00472F74" w:rsidRPr="00266E0F">
        <w:rPr>
          <w:sz w:val="56"/>
          <w:szCs w:val="56"/>
        </w:rPr>
        <w:t>S IN THE WIND</w:t>
      </w:r>
    </w:p>
    <w:p w:rsidR="00370DAF" w:rsidRDefault="006D2C1B" w:rsidP="00FB4F85">
      <w:pPr>
        <w:pStyle w:val="Subtitle"/>
        <w:spacing w:after="300"/>
        <w:rPr>
          <w:rFonts w:hint="eastAsia"/>
        </w:rPr>
      </w:pPr>
      <w:r>
        <w:t xml:space="preserve">                       </w:t>
      </w:r>
      <w:r w:rsidR="00472F74">
        <w:t>NEWSLETTER</w:t>
      </w:r>
      <w:r w:rsidR="003E13E3">
        <w:t xml:space="preserve"> Jim Sadler, editor </w:t>
      </w:r>
    </w:p>
    <w:tbl>
      <w:tblPr>
        <w:tblStyle w:val="ListTable1Light"/>
        <w:tblW w:w="0" w:type="auto"/>
        <w:shd w:val="clear" w:color="auto" w:fill="3E92CC" w:themeFill="accent1"/>
        <w:tblLayout w:type="fixed"/>
        <w:tblCellMar>
          <w:left w:w="0" w:type="dxa"/>
          <w:right w:w="0" w:type="dxa"/>
        </w:tblCellMar>
        <w:tblLook w:val="04A0"/>
      </w:tblPr>
      <w:tblGrid>
        <w:gridCol w:w="9720"/>
      </w:tblGrid>
      <w:tr w:rsidR="002D2945" w:rsidTr="004A3465">
        <w:trPr>
          <w:cnfStyle w:val="100000000000"/>
          <w:trHeight w:hRule="exact" w:val="5986"/>
        </w:trPr>
        <w:tc>
          <w:tcPr>
            <w:cnfStyle w:val="001000000000"/>
            <w:tcW w:w="9720" w:type="dxa"/>
            <w:tcBorders>
              <w:bottom w:val="none" w:sz="0" w:space="0" w:color="auto"/>
            </w:tcBorders>
            <w:shd w:val="clear" w:color="auto" w:fill="3E92CC" w:themeFill="accent1"/>
            <w:vAlign w:val="bottom"/>
          </w:tcPr>
          <w:p w:rsidR="0003471A" w:rsidRDefault="00846ACD" w:rsidP="00C03844">
            <w:pPr>
              <w:rPr>
                <w:b w:val="0"/>
                <w:bCs w:val="0"/>
              </w:rPr>
            </w:pPr>
            <w:r w:rsidRPr="00C03844">
              <w:rPr>
                <w:sz w:val="40"/>
                <w:szCs w:val="40"/>
              </w:rPr>
              <w:t>Save the Date for the June</w:t>
            </w:r>
            <w:r w:rsidR="006C6D36" w:rsidRPr="00C03844">
              <w:rPr>
                <w:sz w:val="40"/>
                <w:szCs w:val="40"/>
              </w:rPr>
              <w:t xml:space="preserve"> 10 to 11</w:t>
            </w:r>
            <w:r w:rsidRPr="00C03844">
              <w:rPr>
                <w:sz w:val="40"/>
                <w:szCs w:val="40"/>
              </w:rPr>
              <w:t xml:space="preserve"> </w:t>
            </w:r>
            <w:proofErr w:type="gramStart"/>
            <w:r w:rsidRPr="00C03844">
              <w:rPr>
                <w:sz w:val="40"/>
                <w:szCs w:val="40"/>
              </w:rPr>
              <w:t>convention</w:t>
            </w:r>
            <w:proofErr w:type="gramEnd"/>
            <w:r w:rsidRPr="00C03844">
              <w:rPr>
                <w:sz w:val="40"/>
                <w:szCs w:val="40"/>
              </w:rPr>
              <w:t xml:space="preserve"> in Missoula</w:t>
            </w:r>
            <w:r w:rsidR="00C841F1" w:rsidRPr="00C03844">
              <w:rPr>
                <w:sz w:val="40"/>
                <w:szCs w:val="40"/>
              </w:rPr>
              <w:t xml:space="preserve"> at the Holiday Inn located downtown Missoula.  Those who have attended before at this location will remember the Farmers Market that occurs </w:t>
            </w:r>
            <w:r w:rsidR="00EA493C" w:rsidRPr="00C03844">
              <w:rPr>
                <w:sz w:val="40"/>
                <w:szCs w:val="40"/>
              </w:rPr>
              <w:t xml:space="preserve">on a side street by the Hotel. Folks get up early Saturday to do a little </w:t>
            </w:r>
            <w:r w:rsidR="000E5DDC" w:rsidRPr="00C03844">
              <w:rPr>
                <w:sz w:val="40"/>
                <w:szCs w:val="40"/>
              </w:rPr>
              <w:t>shopping.  Crafts, lots of plants, and wonderful sticky buns are available</w:t>
            </w:r>
            <w:r w:rsidR="000E5DDC" w:rsidRPr="00C03844">
              <w:t>.</w:t>
            </w:r>
          </w:p>
          <w:p w:rsidR="002D2945" w:rsidRPr="00C03844" w:rsidRDefault="000E5DDC" w:rsidP="00C03844">
            <w:r w:rsidRPr="00C03844">
              <w:t xml:space="preserve">  </w:t>
            </w:r>
            <w:r w:rsidR="000C690D" w:rsidRPr="00C03844">
              <w:t xml:space="preserve"> Below is a photo of  Jim and Linda’s</w:t>
            </w:r>
            <w:r w:rsidR="00DA5A39" w:rsidRPr="00C03844">
              <w:t xml:space="preserve"> Sadler’s</w:t>
            </w:r>
            <w:r w:rsidR="000C690D" w:rsidRPr="00C03844">
              <w:t xml:space="preserve"> house in June</w:t>
            </w:r>
            <w:r w:rsidR="0050058F">
              <w:t xml:space="preserve"> Photo by Linda Sadler</w:t>
            </w:r>
          </w:p>
        </w:tc>
      </w:tr>
      <w:tr w:rsidR="00BD6529" w:rsidTr="004A3465">
        <w:trPr>
          <w:cnfStyle w:val="000000100000"/>
          <w:trHeight w:hRule="exact" w:val="5986"/>
        </w:trPr>
        <w:tc>
          <w:tcPr>
            <w:cnfStyle w:val="001000000000"/>
            <w:tcW w:w="9720" w:type="dxa"/>
            <w:shd w:val="clear" w:color="auto" w:fill="3E92CC" w:themeFill="accent1"/>
            <w:vAlign w:val="bottom"/>
          </w:tcPr>
          <w:p w:rsidR="00BD6529" w:rsidRPr="00BD6529" w:rsidRDefault="0007678E" w:rsidP="00BD6529">
            <w:pPr>
              <w:rPr>
                <w:noProof/>
              </w:rPr>
            </w:pPr>
            <w:r>
              <w:rPr>
                <w:noProof/>
              </w:rPr>
              <w:t xml:space="preserve">     </w:t>
            </w:r>
            <w:r w:rsidR="004A3465">
              <w:rPr>
                <w:noProof/>
              </w:rPr>
              <w:t>T</w:t>
            </w:r>
            <w:r w:rsidR="00F5305E">
              <w:rPr>
                <w:noProof/>
                <w:lang w:eastAsia="en-US"/>
              </w:rPr>
              <w:drawing>
                <wp:inline distT="0" distB="0" distL="0" distR="0">
                  <wp:extent cx="5205095" cy="3903345"/>
                  <wp:effectExtent l="317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5205095" cy="3903345"/>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3612"/>
        <w:gridCol w:w="3576"/>
        <w:gridCol w:w="3612"/>
      </w:tblGrid>
      <w:tr w:rsidR="00B44AE4" w:rsidTr="00241AE1">
        <w:trPr>
          <w:trHeight w:val="342"/>
        </w:trPr>
        <w:tc>
          <w:tcPr>
            <w:tcW w:w="3612" w:type="dxa"/>
          </w:tcPr>
          <w:p w:rsidR="00B44AE4" w:rsidRPr="00B44AE4" w:rsidRDefault="00B44AE4" w:rsidP="00FB4F85">
            <w:pPr>
              <w:rPr>
                <w:noProof/>
              </w:rPr>
            </w:pPr>
          </w:p>
        </w:tc>
        <w:tc>
          <w:tcPr>
            <w:tcW w:w="3576" w:type="dxa"/>
            <w:tcMar>
              <w:left w:w="288" w:type="dxa"/>
              <w:right w:w="0" w:type="dxa"/>
            </w:tcMar>
          </w:tcPr>
          <w:p w:rsidR="00B44AE4" w:rsidRPr="00B44AE4" w:rsidRDefault="00B44AE4" w:rsidP="00984BB5">
            <w:pPr>
              <w:ind w:left="-294"/>
              <w:rPr>
                <w:noProof/>
              </w:rPr>
            </w:pPr>
          </w:p>
        </w:tc>
        <w:tc>
          <w:tcPr>
            <w:tcW w:w="3612" w:type="dxa"/>
          </w:tcPr>
          <w:p w:rsidR="00B44AE4" w:rsidRPr="00B44AE4" w:rsidRDefault="00B44AE4" w:rsidP="00FB4F85">
            <w:pPr>
              <w:rPr>
                <w:noProof/>
              </w:rPr>
            </w:pPr>
          </w:p>
        </w:tc>
      </w:tr>
      <w:tr w:rsidR="00A5487A" w:rsidTr="00241AE1">
        <w:trPr>
          <w:trHeight w:val="3132"/>
        </w:trPr>
        <w:tc>
          <w:tcPr>
            <w:tcW w:w="3612" w:type="dxa"/>
            <w:tcBorders>
              <w:right w:val="single" w:sz="24" w:space="0" w:color="23316B" w:themeColor="text2"/>
            </w:tcBorders>
          </w:tcPr>
          <w:p w:rsidR="00FB4F85" w:rsidRDefault="00FE2DAE" w:rsidP="00FB4F85">
            <w:r>
              <w:rPr>
                <w:noProof/>
              </w:rPr>
            </w:r>
            <w:r>
              <w:rPr>
                <w:noProof/>
              </w:rPr>
              <w:pict>
                <v:shapetype id="_x0000_t202" coordsize="21600,21600" o:spt="202" path="m,l,21600r21600,l21600,xe">
                  <v:stroke joinstyle="miter"/>
                  <v:path gradientshapeok="t" o:connecttype="rect"/>
                </v:shapetype>
                <v:shape id="Text Box 2" o:spid="_x0000_s2057" type="#_x0000_t202" alt="Text box to enter heading and description" style="width:171.75pt;height:603.75pt;visibility:visible;mso-position-horizontal-relative:char;mso-position-vertical-relative:line" filled="f" stroked="f">
                  <v:textbox inset=",7.2pt">
                    <w:txbxContent>
                      <w:p w:rsidR="00794F87" w:rsidRPr="00FF5C09" w:rsidRDefault="00FF5C09" w:rsidP="00B0545B">
                        <w:pPr>
                          <w:pStyle w:val="Heading8"/>
                          <w:rPr>
                            <w:rFonts w:hint="eastAsia"/>
                            <w:b w:val="0"/>
                            <w:bCs w:val="0"/>
                            <w:sz w:val="32"/>
                            <w:szCs w:val="32"/>
                          </w:rPr>
                        </w:pPr>
                        <w:r>
                          <w:rPr>
                            <w:color w:val="23316B" w:themeColor="text2"/>
                          </w:rPr>
                          <w:t xml:space="preserve">    </w:t>
                        </w:r>
                        <w:r w:rsidRPr="00FF5C09">
                          <w:rPr>
                            <w:color w:val="23316B" w:themeColor="text2"/>
                            <w:sz w:val="32"/>
                            <w:szCs w:val="32"/>
                          </w:rPr>
                          <w:t xml:space="preserve">MTFGC.ORG </w:t>
                        </w:r>
                      </w:p>
                      <w:p w:rsidR="00FB4F85" w:rsidRPr="00B0545B" w:rsidRDefault="00FC6B5C" w:rsidP="00016FA2">
                        <w:pPr>
                          <w:pStyle w:val="Heading5"/>
                          <w:jc w:val="center"/>
                          <w:rPr>
                            <w:rFonts w:hint="eastAsia"/>
                          </w:rPr>
                        </w:pPr>
                        <w:r>
                          <w:t xml:space="preserve">CLUB </w:t>
                        </w:r>
                        <w:r w:rsidR="00016FA2">
                          <w:t xml:space="preserve">Website Needs to be </w:t>
                        </w:r>
                        <w:r w:rsidR="00A420FF">
                          <w:t>updated soon</w:t>
                        </w:r>
                      </w:p>
                      <w:p w:rsidR="004766A7" w:rsidRDefault="00D429C7" w:rsidP="00B43864">
                        <w:r>
                          <w:t xml:space="preserve">    </w:t>
                        </w:r>
                        <w:r w:rsidR="00C21D96">
                          <w:t>I have</w:t>
                        </w:r>
                        <w:r>
                          <w:t xml:space="preserve"> </w:t>
                        </w:r>
                        <w:r w:rsidR="00C21D96">
                          <w:t>c</w:t>
                        </w:r>
                        <w:r>
                          <w:t>ontact</w:t>
                        </w:r>
                        <w:r w:rsidR="00C21D96">
                          <w:t>ed</w:t>
                        </w:r>
                        <w:r>
                          <w:t xml:space="preserve"> </w:t>
                        </w:r>
                        <w:r w:rsidR="00D52EE4">
                          <w:t xml:space="preserve">most of the </w:t>
                        </w:r>
                        <w:r>
                          <w:t>presidents</w:t>
                        </w:r>
                        <w:r w:rsidR="00D52EE4">
                          <w:t xml:space="preserve"> that have an email address asking them</w:t>
                        </w:r>
                        <w:r>
                          <w:t xml:space="preserve"> that they should go to MTFG</w:t>
                        </w:r>
                        <w:r w:rsidR="005F0E30">
                          <w:t xml:space="preserve">C.ORG and check out their clubs </w:t>
                        </w:r>
                        <w:r w:rsidR="00071412">
                          <w:t>listing. Folks</w:t>
                        </w:r>
                        <w:r w:rsidR="005F0E30">
                          <w:t xml:space="preserve"> need to make sure </w:t>
                        </w:r>
                        <w:r w:rsidR="001D67E8">
                          <w:t>their club is listed correctly with current officers and program dates</w:t>
                        </w:r>
                        <w:r w:rsidR="00F66714">
                          <w:t xml:space="preserve">. Contact Elaine Wood at </w:t>
                        </w:r>
                        <w:hyperlink r:id="rId9" w:history="1">
                          <w:r w:rsidR="004B11CE" w:rsidRPr="00BC5276">
                            <w:rPr>
                              <w:rStyle w:val="Hyperlink"/>
                            </w:rPr>
                            <w:t>mfgweb@gtfalls.com</w:t>
                          </w:r>
                        </w:hyperlink>
                        <w:r w:rsidR="004B11CE">
                          <w:t>. Send her the information</w:t>
                        </w:r>
                        <w:r w:rsidR="00333A1E">
                          <w:t xml:space="preserve"> and she </w:t>
                        </w:r>
                        <w:r w:rsidR="008630B4">
                          <w:t xml:space="preserve">will do </w:t>
                        </w:r>
                        <w:r w:rsidR="00333A1E">
                          <w:t>the posting. Easy Peasy</w:t>
                        </w:r>
                      </w:p>
                      <w:p w:rsidR="006B7AE5" w:rsidRDefault="006B7AE5" w:rsidP="00B43864">
                        <w:r>
                          <w:t xml:space="preserve">   Clubs should understand that the website is the </w:t>
                        </w:r>
                        <w:r w:rsidR="00191259">
                          <w:t>face that our organization has to the world. Those who never search the internet may think</w:t>
                        </w:r>
                        <w:r w:rsidR="003D1165">
                          <w:t xml:space="preserve"> keeping the website posted as not necessary.</w:t>
                        </w:r>
                        <w:r w:rsidR="00AF254B">
                          <w:t xml:space="preserve">  We are in a new age now. Like it or not the way folks seek information is on the internet. I </w:t>
                        </w:r>
                        <w:r w:rsidR="0087674E">
                          <w:t xml:space="preserve">just got a phone book the other day in the mail. I asked Linda where should we put </w:t>
                        </w:r>
                        <w:proofErr w:type="gramStart"/>
                        <w:r w:rsidR="0087674E">
                          <w:t>it</w:t>
                        </w:r>
                        <w:r w:rsidR="004D74D4">
                          <w:t>?</w:t>
                        </w:r>
                        <w:proofErr w:type="gramEnd"/>
                        <w:r w:rsidR="0087674E">
                          <w:t xml:space="preserve"> </w:t>
                        </w:r>
                        <w:proofErr w:type="gramStart"/>
                        <w:r w:rsidR="0087674E">
                          <w:t>and</w:t>
                        </w:r>
                        <w:proofErr w:type="gramEnd"/>
                        <w:r w:rsidR="0087674E">
                          <w:t xml:space="preserve"> she said “thr</w:t>
                        </w:r>
                        <w:r w:rsidR="00016FA2">
                          <w:t>ow</w:t>
                        </w:r>
                        <w:r w:rsidR="0087674E">
                          <w:t xml:space="preserve"> it </w:t>
                        </w:r>
                        <w:r w:rsidR="006D2844">
                          <w:t>away” If she needed a number she would just google it.  See the point!</w:t>
                        </w:r>
                        <w:r w:rsidR="00191259">
                          <w:t xml:space="preserve"> </w:t>
                        </w:r>
                      </w:p>
                      <w:p w:rsidR="006B7AE5" w:rsidRDefault="006B7AE5" w:rsidP="00B43864"/>
                      <w:p w:rsidR="006B7AE5" w:rsidRPr="004766A7" w:rsidRDefault="006B7AE5" w:rsidP="00B43864"/>
                    </w:txbxContent>
                  </v:textbox>
                  <w10:wrap type="none"/>
                  <w10:anchorlock/>
                </v:shape>
              </w:pict>
            </w:r>
          </w:p>
        </w:tc>
        <w:tc>
          <w:tcPr>
            <w:tcW w:w="3576" w:type="dxa"/>
            <w:tcBorders>
              <w:left w:val="single" w:sz="24" w:space="0" w:color="23316B" w:themeColor="text2"/>
              <w:right w:val="single" w:sz="24" w:space="0" w:color="23316B" w:themeColor="text2"/>
            </w:tcBorders>
            <w:tcMar>
              <w:left w:w="288" w:type="dxa"/>
              <w:right w:w="0" w:type="dxa"/>
            </w:tcMar>
          </w:tcPr>
          <w:p w:rsidR="00FB4F85" w:rsidRPr="00984BB5" w:rsidRDefault="00FE2DAE" w:rsidP="00984BB5">
            <w:pPr>
              <w:ind w:left="-294"/>
            </w:pPr>
            <w:r>
              <w:rPr>
                <w:noProof/>
              </w:rPr>
            </w:r>
            <w:r>
              <w:rPr>
                <w:noProof/>
              </w:rPr>
              <w:pict>
                <v:shape id="_x0000_s2056" type="#_x0000_t202" alt="Text box to enter heading and description" style="width:174pt;height:603pt;visibility:visible;mso-position-horizontal-relative:char;mso-position-vertical-relative:line" filled="f" stroked="f">
                  <v:textbox inset=",7.2pt">
                    <w:txbxContent>
                      <w:p w:rsidR="00E12642" w:rsidRDefault="00E12642" w:rsidP="009F6E65">
                        <w:pPr>
                          <w:pStyle w:val="Heading8"/>
                          <w:rPr>
                            <w:rFonts w:hint="eastAsia"/>
                            <w:b w:val="0"/>
                            <w:bCs w:val="0"/>
                            <w:color w:val="23316B" w:themeColor="text2"/>
                            <w:sz w:val="32"/>
                            <w:szCs w:val="32"/>
                          </w:rPr>
                        </w:pPr>
                        <w:r w:rsidRPr="00E12642">
                          <w:rPr>
                            <w:color w:val="23316B" w:themeColor="text2"/>
                            <w:sz w:val="32"/>
                            <w:szCs w:val="32"/>
                          </w:rPr>
                          <w:t>mtfgc.ORG FACEBOOK   PAGE</w:t>
                        </w:r>
                      </w:p>
                      <w:p w:rsidR="001011A3" w:rsidRDefault="001011A3" w:rsidP="001011A3">
                        <w:r>
                          <w:t xml:space="preserve">Contact Mary Wambolt at </w:t>
                        </w:r>
                        <w:hyperlink r:id="rId10" w:history="1">
                          <w:r w:rsidR="00270BD4" w:rsidRPr="00BC5276">
                            <w:rPr>
                              <w:rStyle w:val="Hyperlink"/>
                            </w:rPr>
                            <w:t>fmwambolt@midrivers.com</w:t>
                          </w:r>
                        </w:hyperlink>
                        <w:r w:rsidR="00270BD4">
                          <w:t xml:space="preserve"> to post pictures of your </w:t>
                        </w:r>
                        <w:r w:rsidR="00682875">
                          <w:t>club’s</w:t>
                        </w:r>
                        <w:r w:rsidR="00270BD4">
                          <w:t xml:space="preserve"> activities</w:t>
                        </w:r>
                        <w:r w:rsidR="00CF6539">
                          <w:t>.</w:t>
                        </w:r>
                        <w:r w:rsidR="00270BD4">
                          <w:t xml:space="preserve"> Be sure to like the </w:t>
                        </w:r>
                        <w:r w:rsidR="002D2914">
                          <w:t>mtfgc</w:t>
                        </w:r>
                        <w:r w:rsidR="00682875">
                          <w:t>.org Facebook page</w:t>
                        </w:r>
                        <w:r w:rsidR="00AA41C5">
                          <w:t>.</w:t>
                        </w:r>
                        <w:r w:rsidR="007B581E">
                          <w:t xml:space="preserve"> </w:t>
                        </w:r>
                        <w:r w:rsidR="00AA41C5">
                          <w:t xml:space="preserve">Some clubs are receiving new members </w:t>
                        </w:r>
                        <w:r w:rsidR="00D6272E">
                          <w:t xml:space="preserve">by inviting folks on their page. </w:t>
                        </w:r>
                        <w:r w:rsidR="00372C2A">
                          <w:t xml:space="preserve">The page is </w:t>
                        </w:r>
                        <w:r w:rsidR="007B581E">
                          <w:t>an effective way</w:t>
                        </w:r>
                        <w:r w:rsidR="00AC374F">
                          <w:t xml:space="preserve"> for</w:t>
                        </w:r>
                        <w:r w:rsidR="00372C2A">
                          <w:t xml:space="preserve"> clubs to keep in contact</w:t>
                        </w:r>
                        <w:r w:rsidR="00F36DE3">
                          <w:t>.</w:t>
                        </w:r>
                        <w:r w:rsidR="00CF6539">
                          <w:t xml:space="preserve"> </w:t>
                        </w:r>
                        <w:r w:rsidR="00F36DE3">
                          <w:t xml:space="preserve">We can cut down on our isolation by taking advantage of what </w:t>
                        </w:r>
                        <w:r w:rsidR="00AC374F">
                          <w:t>is available.</w:t>
                        </w:r>
                      </w:p>
                      <w:p w:rsidR="00120FB0" w:rsidRPr="001011A3" w:rsidRDefault="00120FB0" w:rsidP="001011A3">
                        <w:r>
                          <w:t xml:space="preserve">     I have friends who tell me that they never post anything on Facebook.  Worry about safety</w:t>
                        </w:r>
                        <w:r w:rsidR="0054421D">
                          <w:t xml:space="preserve">, hacking, and troublesome political posts are not wanted. </w:t>
                        </w:r>
                        <w:r w:rsidR="00BB5D20">
                          <w:t xml:space="preserve">My </w:t>
                        </w:r>
                        <w:r w:rsidR="0040124C">
                          <w:t xml:space="preserve">response is that one just </w:t>
                        </w:r>
                        <w:r w:rsidR="00A53EF4">
                          <w:t>must</w:t>
                        </w:r>
                        <w:r w:rsidR="0040124C">
                          <w:t xml:space="preserve"> be careful who you friend.  Make sure only people you really care about </w:t>
                        </w:r>
                        <w:r w:rsidR="00A709CA">
                          <w:t>can see your posts. If the club is posting then only club matters such as pictures of projects</w:t>
                        </w:r>
                        <w:r w:rsidR="00E435AB">
                          <w:t xml:space="preserve">, buildings, floral designs, horticulture exhibits are all good candidates for pictures on Facebook. </w:t>
                        </w:r>
                        <w:r w:rsidR="00293281">
                          <w:t>Keep off personal information and messages</w:t>
                        </w:r>
                        <w:r w:rsidR="00F33748">
                          <w:t xml:space="preserve"> and you will not go wrong. </w:t>
                        </w:r>
                      </w:p>
                      <w:p w:rsidR="00984BB5" w:rsidRPr="004766A7" w:rsidRDefault="00984BB5" w:rsidP="00B43864">
                        <w:pPr>
                          <w:spacing w:before="100"/>
                        </w:pPr>
                      </w:p>
                    </w:txbxContent>
                  </v:textbox>
                  <w10:wrap type="none"/>
                  <w10:anchorlock/>
                </v:shape>
              </w:pict>
            </w:r>
          </w:p>
        </w:tc>
        <w:tc>
          <w:tcPr>
            <w:tcW w:w="3612" w:type="dxa"/>
            <w:tcBorders>
              <w:left w:val="single" w:sz="24" w:space="0" w:color="23316B" w:themeColor="text2"/>
            </w:tcBorders>
          </w:tcPr>
          <w:p w:rsidR="00FB4F85" w:rsidRDefault="00FE2DAE" w:rsidP="00FB4F85">
            <w:r>
              <w:rPr>
                <w:noProof/>
              </w:rPr>
            </w:r>
            <w:r>
              <w:rPr>
                <w:noProof/>
              </w:rPr>
              <w:pict>
                <v:shape id="_x0000_s2055" type="#_x0000_t202" alt="Text box to enter heading and description" style="width:183pt;height:615pt;visibility:visible;mso-position-horizontal-relative:char;mso-position-vertical-relative:line" filled="f" stroked="f">
                  <v:textbox inset=",7.2pt">
                    <w:txbxContent>
                      <w:p w:rsidR="00984BB5" w:rsidRPr="000F2479" w:rsidRDefault="00ED1C0B" w:rsidP="00B0545B">
                        <w:pPr>
                          <w:pStyle w:val="Heading5"/>
                          <w:rPr>
                            <w:rFonts w:hint="eastAsia"/>
                            <w:b/>
                            <w:bCs/>
                          </w:rPr>
                        </w:pPr>
                        <w:r w:rsidRPr="000F2479">
                          <w:rPr>
                            <w:b/>
                            <w:bCs/>
                          </w:rPr>
                          <w:t>DISTRICT DIRECTORS NEED TO CHECK ON CLUBS</w:t>
                        </w:r>
                      </w:p>
                      <w:p w:rsidR="00984BB5" w:rsidRDefault="000F2479" w:rsidP="00B43864">
                        <w:pPr>
                          <w:spacing w:before="100"/>
                        </w:pPr>
                        <w:r>
                          <w:t xml:space="preserve">  District Director</w:t>
                        </w:r>
                        <w:r w:rsidR="00805688">
                          <w:t>s are the glue that binds our districts together.</w:t>
                        </w:r>
                        <w:r w:rsidR="00484D66">
                          <w:t xml:space="preserve"> </w:t>
                        </w:r>
                        <w:r w:rsidR="00805688">
                          <w:t xml:space="preserve">Planning is in the works for meetings </w:t>
                        </w:r>
                        <w:r w:rsidR="00751686">
                          <w:t>in April. District Directors should be in contact with your clubs</w:t>
                        </w:r>
                        <w:r w:rsidR="005C2408">
                          <w:t xml:space="preserve"> and 1</w:t>
                        </w:r>
                        <w:r w:rsidR="005C2408" w:rsidRPr="005C2408">
                          <w:rPr>
                            <w:vertAlign w:val="superscript"/>
                          </w:rPr>
                          <w:t>st</w:t>
                        </w:r>
                        <w:r w:rsidR="005C2408">
                          <w:t xml:space="preserve"> Vice President Diane Ward</w:t>
                        </w:r>
                        <w:r w:rsidR="001E3741">
                          <w:t xml:space="preserve"> at </w:t>
                        </w:r>
                        <w:hyperlink r:id="rId11" w:history="1">
                          <w:r w:rsidR="00484D66" w:rsidRPr="00390376">
                            <w:rPr>
                              <w:rStyle w:val="Hyperlink"/>
                            </w:rPr>
                            <w:t>mydoubleheartranch@gmail.com</w:t>
                          </w:r>
                        </w:hyperlink>
                        <w:r w:rsidR="00484D66">
                          <w:t xml:space="preserve">. </w:t>
                        </w:r>
                        <w:r w:rsidR="0010634C">
                          <w:t>t</w:t>
                        </w:r>
                        <w:r w:rsidR="00484D66">
                          <w:t>o plan the meeting</w:t>
                        </w:r>
                        <w:r w:rsidR="00EE28AC">
                          <w:t xml:space="preserve"> and the </w:t>
                        </w:r>
                        <w:r w:rsidR="00330AF6">
                          <w:t xml:space="preserve">time. </w:t>
                        </w:r>
                        <w:r w:rsidR="00484D66">
                          <w:t xml:space="preserve">Dates are very </w:t>
                        </w:r>
                        <w:r w:rsidR="008F2A0B">
                          <w:t>sensitive,</w:t>
                        </w:r>
                        <w:r w:rsidR="00370742">
                          <w:t xml:space="preserve"> and compromise should be considered</w:t>
                        </w:r>
                        <w:r w:rsidR="004A68C6">
                          <w:t xml:space="preserve">.  Last year the meetings </w:t>
                        </w:r>
                        <w:r w:rsidR="00B3312A">
                          <w:t xml:space="preserve">were fun filled and </w:t>
                        </w:r>
                        <w:r w:rsidR="009C1FAC">
                          <w:t>special. The</w:t>
                        </w:r>
                        <w:r w:rsidR="00E155E0">
                          <w:t xml:space="preserve"> traveling flower show was informative. If you have any ideas</w:t>
                        </w:r>
                        <w:r w:rsidR="002855D0">
                          <w:t xml:space="preserve"> of what you want </w:t>
                        </w:r>
                        <w:proofErr w:type="gramStart"/>
                        <w:r w:rsidR="002855D0">
                          <w:t xml:space="preserve">from </w:t>
                        </w:r>
                        <w:r w:rsidR="00E155E0">
                          <w:t xml:space="preserve"> f</w:t>
                        </w:r>
                        <w:proofErr w:type="gramEnd"/>
                        <w:r w:rsidR="00E155E0">
                          <w:t xml:space="preserve"> the officers now is the time </w:t>
                        </w:r>
                        <w:r w:rsidR="000005D3">
                          <w:t xml:space="preserve">to suggest them. </w:t>
                        </w:r>
                      </w:p>
                      <w:p w:rsidR="00A2403A" w:rsidRDefault="00A2403A" w:rsidP="00B43864">
                        <w:pPr>
                          <w:spacing w:before="100"/>
                        </w:pPr>
                        <w:r>
                          <w:t>The District Meetings are organized by the clubs in the district</w:t>
                        </w:r>
                        <w:r w:rsidR="004C0633">
                          <w:t xml:space="preserve">. </w:t>
                        </w:r>
                        <w:r w:rsidR="00220EE5">
                          <w:t>As such the meeting can be anything you want. A lunch</w:t>
                        </w:r>
                        <w:r w:rsidR="00692AC3">
                          <w:t xml:space="preserve"> with a program</w:t>
                        </w:r>
                        <w:r w:rsidR="00F80E59">
                          <w:t xml:space="preserve"> is satisfac</w:t>
                        </w:r>
                        <w:r w:rsidR="00505E34">
                          <w:t>tory</w:t>
                        </w:r>
                        <w:r w:rsidR="00C62CF0">
                          <w:t>.</w:t>
                        </w:r>
                        <w:r w:rsidR="00692AC3">
                          <w:t xml:space="preserve"> </w:t>
                        </w:r>
                        <w:r w:rsidR="0009451A">
                          <w:t xml:space="preserve">I have seen skits that are </w:t>
                        </w:r>
                        <w:r w:rsidR="00C62CF0">
                          <w:t>so funny I almost forgot to breath.</w:t>
                        </w:r>
                        <w:r w:rsidR="00B40545">
                          <w:t xml:space="preserve"> The personality of the clubs is what is show cased. It is a time to have fun and enjoy each other’s company. The officers come because we want to meet you on an individual </w:t>
                        </w:r>
                        <w:r w:rsidR="0043524F">
                          <w:t xml:space="preserve">bases. Make sure we have plenty of time to enjoy each other’s company.  </w:t>
                        </w:r>
                      </w:p>
                      <w:p w:rsidR="00F05134" w:rsidRDefault="00F05134" w:rsidP="00B43864">
                        <w:pPr>
                          <w:spacing w:before="100"/>
                        </w:pPr>
                      </w:p>
                      <w:p w:rsidR="00751686" w:rsidRPr="004766A7" w:rsidRDefault="00751686" w:rsidP="00B43864">
                        <w:pPr>
                          <w:spacing w:before="100"/>
                        </w:pPr>
                      </w:p>
                    </w:txbxContent>
                  </v:textbox>
                  <w10:wrap type="none"/>
                  <w10:anchorlock/>
                </v:shape>
              </w:pict>
            </w:r>
          </w:p>
        </w:tc>
      </w:tr>
      <w:tr w:rsidR="00B44AE4" w:rsidTr="00241AE1">
        <w:trPr>
          <w:trHeight w:val="360"/>
        </w:trPr>
        <w:tc>
          <w:tcPr>
            <w:tcW w:w="3612" w:type="dxa"/>
          </w:tcPr>
          <w:p w:rsidR="00B44AE4" w:rsidRDefault="00B44AE4" w:rsidP="00FB4F85">
            <w:pPr>
              <w:rPr>
                <w:noProof/>
              </w:rPr>
            </w:pPr>
          </w:p>
        </w:tc>
        <w:tc>
          <w:tcPr>
            <w:tcW w:w="3576" w:type="dxa"/>
            <w:tcMar>
              <w:left w:w="288" w:type="dxa"/>
              <w:right w:w="0" w:type="dxa"/>
            </w:tcMar>
          </w:tcPr>
          <w:p w:rsidR="00B44AE4" w:rsidRDefault="00B44AE4" w:rsidP="00984BB5">
            <w:pPr>
              <w:ind w:left="-294"/>
              <w:rPr>
                <w:noProof/>
              </w:rPr>
            </w:pPr>
          </w:p>
        </w:tc>
        <w:tc>
          <w:tcPr>
            <w:tcW w:w="3612" w:type="dxa"/>
          </w:tcPr>
          <w:p w:rsidR="00B44AE4" w:rsidRDefault="00B44AE4" w:rsidP="00FB4F85">
            <w:pPr>
              <w:rPr>
                <w:noProof/>
              </w:rPr>
            </w:pPr>
          </w:p>
        </w:tc>
      </w:tr>
    </w:tbl>
    <w:tbl>
      <w:tblPr>
        <w:tblStyle w:val="ListTable4Accent3"/>
        <w:tblW w:w="5000" w:type="pct"/>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tblPr>
      <w:tblGrid>
        <w:gridCol w:w="1555"/>
        <w:gridCol w:w="9245"/>
      </w:tblGrid>
      <w:tr w:rsidR="00512CE8" w:rsidTr="004D2783">
        <w:trPr>
          <w:cnfStyle w:val="100000000000"/>
          <w:trHeight w:val="2718"/>
        </w:trPr>
        <w:tc>
          <w:tcPr>
            <w:cnfStyle w:val="001000000000"/>
            <w:tcW w:w="2451" w:type="pct"/>
          </w:tcPr>
          <w:p w:rsidR="00B44AE4" w:rsidRPr="003F2188" w:rsidRDefault="00B44AE4" w:rsidP="003F2188">
            <w:pPr>
              <w:rPr>
                <w:b w:val="0"/>
                <w:bCs w:val="0"/>
                <w:noProof/>
              </w:rPr>
            </w:pPr>
          </w:p>
        </w:tc>
        <w:tc>
          <w:tcPr>
            <w:tcW w:w="2549" w:type="pct"/>
          </w:tcPr>
          <w:p w:rsidR="00B44AE4" w:rsidRDefault="00512CE8" w:rsidP="00FB4F85">
            <w:pPr>
              <w:cnfStyle w:val="100000000000"/>
              <w:rPr>
                <w:noProof/>
              </w:rPr>
            </w:pPr>
            <w:r>
              <w:rPr>
                <w:noProof/>
                <w:lang w:eastAsia="en-US"/>
              </w:rPr>
              <w:drawing>
                <wp:inline distT="0" distB="0" distL="0" distR="0">
                  <wp:extent cx="5867400" cy="6819766"/>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5660" cy="6829367"/>
                          </a:xfrm>
                          <a:prstGeom prst="rect">
                            <a:avLst/>
                          </a:prstGeom>
                          <a:noFill/>
                          <a:ln>
                            <a:noFill/>
                          </a:ln>
                        </pic:spPr>
                      </pic:pic>
                    </a:graphicData>
                  </a:graphic>
                </wp:inline>
              </w:drawing>
            </w:r>
            <w:r w:rsidR="00FE2DAE" w:rsidRPr="00FE2DAE">
              <w:rPr>
                <w:b w:val="0"/>
                <w:bCs w:val="0"/>
                <w:noProof/>
                <w:color w:val="auto"/>
              </w:rPr>
            </w:r>
            <w:r w:rsidR="00FE2DAE" w:rsidRPr="00FE2DAE">
              <w:rPr>
                <w:b w:val="0"/>
                <w:bCs w:val="0"/>
                <w:noProof/>
                <w:color w:val="auto"/>
              </w:rPr>
              <w:pict>
                <v:shape id="_x0000_s2054" type="#_x0000_t202" alt="Text box to enter heading and description" style="width:275.3pt;height:126.75pt;visibility:visible;mso-position-horizontal-relative:char;mso-position-vertical-relative:line" fillcolor="#23316b [3206]" stroked="f">
                  <v:textbox inset="14.4pt,7.2pt,14.4pt">
                    <w:txbxContent>
                      <w:p w:rsidR="00A5487A" w:rsidRDefault="007409B0" w:rsidP="00010E2B">
                        <w:pPr>
                          <w:pStyle w:val="Heading3"/>
                          <w:cnfStyle w:val="100000000000"/>
                          <w:rPr>
                            <w:rFonts w:hint="eastAsia"/>
                            <w:sz w:val="24"/>
                            <w:szCs w:val="24"/>
                          </w:rPr>
                        </w:pPr>
                        <w:r>
                          <w:rPr>
                            <w:sz w:val="24"/>
                            <w:szCs w:val="24"/>
                          </w:rPr>
                          <w:t xml:space="preserve">Linda and Jim’s </w:t>
                        </w:r>
                        <w:r w:rsidR="00EC36EF">
                          <w:rPr>
                            <w:sz w:val="24"/>
                            <w:szCs w:val="24"/>
                          </w:rPr>
                          <w:t>tea house</w:t>
                        </w:r>
                        <w:r w:rsidR="005613A0">
                          <w:rPr>
                            <w:sz w:val="24"/>
                            <w:szCs w:val="24"/>
                          </w:rPr>
                          <w:t xml:space="preserve"> in June</w:t>
                        </w:r>
                        <w:r w:rsidR="00EC36EF">
                          <w:rPr>
                            <w:sz w:val="24"/>
                            <w:szCs w:val="24"/>
                          </w:rPr>
                          <w:t>.  the</w:t>
                        </w:r>
                        <w:r w:rsidR="000425E4">
                          <w:rPr>
                            <w:sz w:val="24"/>
                            <w:szCs w:val="24"/>
                          </w:rPr>
                          <w:t xml:space="preserve"> site will be featured </w:t>
                        </w:r>
                        <w:proofErr w:type="gramStart"/>
                        <w:r w:rsidR="000425E4">
                          <w:rPr>
                            <w:sz w:val="24"/>
                            <w:szCs w:val="24"/>
                          </w:rPr>
                          <w:t xml:space="preserve">at </w:t>
                        </w:r>
                        <w:r w:rsidR="00EC36EF">
                          <w:rPr>
                            <w:sz w:val="24"/>
                            <w:szCs w:val="24"/>
                          </w:rPr>
                          <w:t xml:space="preserve"> garden</w:t>
                        </w:r>
                        <w:proofErr w:type="gramEnd"/>
                        <w:r w:rsidR="00EC36EF">
                          <w:rPr>
                            <w:sz w:val="24"/>
                            <w:szCs w:val="24"/>
                          </w:rPr>
                          <w:t xml:space="preserve"> tour June 12</w:t>
                        </w:r>
                        <w:r w:rsidR="00EC36EF" w:rsidRPr="00EC36EF">
                          <w:rPr>
                            <w:sz w:val="24"/>
                            <w:szCs w:val="24"/>
                            <w:vertAlign w:val="superscript"/>
                          </w:rPr>
                          <w:t>th</w:t>
                        </w:r>
                        <w:r w:rsidR="00B45F59">
                          <w:rPr>
                            <w:sz w:val="24"/>
                            <w:szCs w:val="24"/>
                          </w:rPr>
                          <w:t xml:space="preserve"> champagne will be available here for the tour participants</w:t>
                        </w:r>
                        <w:r w:rsidR="0050058F">
                          <w:rPr>
                            <w:sz w:val="24"/>
                            <w:szCs w:val="24"/>
                          </w:rPr>
                          <w:t xml:space="preserve"> </w:t>
                        </w:r>
                      </w:p>
                      <w:p w:rsidR="0050058F" w:rsidRPr="0050058F" w:rsidRDefault="0050058F" w:rsidP="0050058F">
                        <w:pPr>
                          <w:cnfStyle w:val="100000000000"/>
                        </w:pPr>
                        <w:r>
                          <w:t>Photo by Linda Sadler June 2021</w:t>
                        </w:r>
                      </w:p>
                      <w:p w:rsidR="00A5487A" w:rsidRPr="003F2188" w:rsidRDefault="00A5487A" w:rsidP="003F2188">
                        <w:pPr>
                          <w:pStyle w:val="TextBoxDescription"/>
                          <w:cnfStyle w:val="100000000000"/>
                        </w:pPr>
                      </w:p>
                    </w:txbxContent>
                  </v:textbox>
                  <w10:wrap type="none"/>
                  <w10:anchorlock/>
                </v:shape>
              </w:pict>
            </w:r>
          </w:p>
        </w:tc>
      </w:tr>
    </w:tbl>
    <w:tbl>
      <w:tblPr>
        <w:tblStyle w:val="TableGrid"/>
        <w:tblW w:w="11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5627"/>
        <w:gridCol w:w="5623"/>
      </w:tblGrid>
      <w:tr w:rsidR="00CA3FDD" w:rsidTr="00EA0BD9">
        <w:trPr>
          <w:trHeight w:val="4104"/>
        </w:trPr>
        <w:tc>
          <w:tcPr>
            <w:tcW w:w="4644" w:type="dxa"/>
            <w:shd w:val="clear" w:color="auto" w:fill="23316B" w:themeFill="text2"/>
            <w:vAlign w:val="center"/>
          </w:tcPr>
          <w:p w:rsidR="009E13A4" w:rsidRDefault="00FE2DAE" w:rsidP="008826C1">
            <w:pPr>
              <w:rPr>
                <w:noProof/>
                <w:lang w:eastAsia="en-US"/>
              </w:rPr>
            </w:pPr>
            <w:r>
              <w:rPr>
                <w:noProof/>
                <w:lang w:eastAsia="en-US"/>
              </w:rPr>
            </w:r>
            <w:r>
              <w:rPr>
                <w:noProof/>
                <w:lang w:eastAsia="en-US"/>
              </w:rPr>
              <w:pict>
                <v:shape id="_x0000_s2053" type="#_x0000_t202" alt="Text box to enter heading and description" style="width:281.25pt;height:318pt;visibility:visible;mso-position-horizontal-relative:char;mso-position-vertical-relative:line;v-text-anchor:middle" fillcolor="#23316b [3206]" stroked="f">
                  <v:textbox inset="14.4pt">
                    <w:txbxContent>
                      <w:p w:rsidR="009E13A4" w:rsidRPr="008826C1" w:rsidRDefault="00687497" w:rsidP="00C270A4">
                        <w:pPr>
                          <w:pStyle w:val="Heading1"/>
                          <w:rPr>
                            <w:rFonts w:hint="eastAsia"/>
                            <w:b/>
                            <w:sz w:val="24"/>
                            <w:szCs w:val="24"/>
                          </w:rPr>
                        </w:pPr>
                        <w:r w:rsidRPr="008826C1">
                          <w:rPr>
                            <w:sz w:val="24"/>
                            <w:szCs w:val="24"/>
                          </w:rPr>
                          <w:t>Rem</w:t>
                        </w:r>
                        <w:r w:rsidR="00724727" w:rsidRPr="008826C1">
                          <w:rPr>
                            <w:sz w:val="24"/>
                            <w:szCs w:val="24"/>
                          </w:rPr>
                          <w:t>ember the saying “times are a changing”.  Another change is the</w:t>
                        </w:r>
                        <w:r w:rsidR="008238F3" w:rsidRPr="008826C1">
                          <w:rPr>
                            <w:sz w:val="24"/>
                            <w:szCs w:val="24"/>
                          </w:rPr>
                          <w:t xml:space="preserve"> need to seek permission of every person that you use in a photograph.</w:t>
                        </w:r>
                        <w:r w:rsidR="00CD7695" w:rsidRPr="008826C1">
                          <w:rPr>
                            <w:sz w:val="24"/>
                            <w:szCs w:val="24"/>
                          </w:rPr>
                          <w:t xml:space="preserve"> My assumption is that it is the result of the litigious age we find ourself.</w:t>
                        </w:r>
                        <w:r w:rsidR="00D26BBC" w:rsidRPr="008826C1">
                          <w:rPr>
                            <w:sz w:val="24"/>
                            <w:szCs w:val="24"/>
                          </w:rPr>
                          <w:t xml:space="preserve">  The National Garden Club has a form now that we need to send in that requires permission from every person included in a photograph.</w:t>
                        </w:r>
                        <w:r w:rsidR="00B87685" w:rsidRPr="008826C1">
                          <w:rPr>
                            <w:sz w:val="24"/>
                            <w:szCs w:val="24"/>
                          </w:rPr>
                          <w:t xml:space="preserve">  </w:t>
                        </w:r>
                        <w:r w:rsidR="00E23501" w:rsidRPr="008826C1">
                          <w:rPr>
                            <w:sz w:val="24"/>
                            <w:szCs w:val="24"/>
                          </w:rPr>
                          <w:t xml:space="preserve">  Jim Sadler, President, Montana Federation of Garden Clubs, Inc.</w:t>
                        </w:r>
                      </w:p>
                      <w:p w:rsidR="00E23501" w:rsidRPr="00E23501" w:rsidRDefault="00E23501" w:rsidP="00E23501"/>
                    </w:txbxContent>
                  </v:textbox>
                  <w10:wrap type="none"/>
                  <w10:anchorlock/>
                </v:shape>
              </w:pict>
            </w:r>
          </w:p>
        </w:tc>
        <w:tc>
          <w:tcPr>
            <w:tcW w:w="6606" w:type="dxa"/>
            <w:shd w:val="clear" w:color="auto" w:fill="3E92CC" w:themeFill="accent1"/>
          </w:tcPr>
          <w:p w:rsidR="009E13A4" w:rsidRDefault="00FE498A" w:rsidP="004D2783">
            <w:pPr>
              <w:tabs>
                <w:tab w:val="left" w:pos="3905"/>
              </w:tabs>
            </w:pPr>
            <w:r>
              <w:rPr>
                <w:noProof/>
                <w:lang w:eastAsia="en-US"/>
              </w:rPr>
              <w:drawing>
                <wp:inline distT="0" distB="0" distL="0" distR="0">
                  <wp:extent cx="2507648" cy="299085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39297" cy="3028598"/>
                          </a:xfrm>
                          <a:prstGeom prst="rect">
                            <a:avLst/>
                          </a:prstGeom>
                          <a:noFill/>
                          <a:ln>
                            <a:noFill/>
                          </a:ln>
                        </pic:spPr>
                      </pic:pic>
                    </a:graphicData>
                  </a:graphic>
                </wp:inline>
              </w:drawing>
            </w:r>
          </w:p>
        </w:tc>
      </w:tr>
      <w:tr w:rsidR="00CA3FDD" w:rsidTr="00EA0BD9">
        <w:trPr>
          <w:trHeight w:val="4320"/>
        </w:trPr>
        <w:tc>
          <w:tcPr>
            <w:tcW w:w="4644" w:type="dxa"/>
          </w:tcPr>
          <w:p w:rsidR="00E81A53" w:rsidRPr="00104BD0" w:rsidRDefault="00E81A53" w:rsidP="00E81A53">
            <w:pPr>
              <w:pStyle w:val="Heading2"/>
              <w:outlineLvl w:val="1"/>
              <w:rPr>
                <w:rFonts w:hint="eastAsia"/>
                <w:sz w:val="40"/>
                <w:szCs w:val="40"/>
              </w:rPr>
            </w:pPr>
            <w:r w:rsidRPr="00104BD0">
              <w:rPr>
                <w:sz w:val="40"/>
                <w:szCs w:val="40"/>
              </w:rPr>
              <w:t>Every time a photo is published permission must be obtained from every individual in photo Officers are developing montana picture permission document</w:t>
            </w:r>
          </w:p>
          <w:p w:rsidR="009E13A4" w:rsidRPr="00FB2537" w:rsidRDefault="009E13A4" w:rsidP="004D2783"/>
        </w:tc>
        <w:tc>
          <w:tcPr>
            <w:tcW w:w="6606" w:type="dxa"/>
          </w:tcPr>
          <w:p w:rsidR="009E13A4" w:rsidRDefault="00FE2DAE" w:rsidP="004D2783">
            <w:pPr>
              <w:pStyle w:val="Heading4"/>
              <w:outlineLvl w:val="3"/>
              <w:rPr>
                <w:rFonts w:hint="eastAsia"/>
              </w:rPr>
            </w:pPr>
            <w:r>
              <w:rPr>
                <w:rFonts w:hint="eastAsia"/>
                <w:noProof/>
              </w:rPr>
            </w:r>
            <w:r>
              <w:rPr>
                <w:noProof/>
              </w:rPr>
              <w:pict>
                <v:shape id="_x0000_s2052" type="#_x0000_t202" alt="Text box to enter quote" style="width:207.75pt;height:250.5pt;visibility:visible;mso-position-horizontal-relative:char;mso-position-vertical-relative:line" filled="f" stroked="f">
                  <v:textbox inset="15.12pt,14.4pt">
                    <w:txbxContent>
                      <w:p w:rsidR="00442D2E" w:rsidRDefault="00174828" w:rsidP="002B65AC">
                        <w:pPr>
                          <w:pStyle w:val="Quote"/>
                          <w:rPr>
                            <w:rFonts w:hint="eastAsia"/>
                          </w:rPr>
                        </w:pPr>
                        <w:r>
                          <w:t xml:space="preserve">The </w:t>
                        </w:r>
                        <w:r w:rsidR="00F36738">
                          <w:t>Finance Committee</w:t>
                        </w:r>
                        <w:r>
                          <w:t xml:space="preserve"> has been referred the issue to work out a plan for </w:t>
                        </w:r>
                        <w:r w:rsidR="00A104C6">
                          <w:t xml:space="preserve">MFGC to enable our organization to </w:t>
                        </w:r>
                        <w:r w:rsidR="00FA1970">
                          <w:t xml:space="preserve">use photos with ease. </w:t>
                        </w:r>
                      </w:p>
                    </w:txbxContent>
                  </v:textbox>
                  <w10:wrap type="none"/>
                  <w10:anchorlock/>
                </v:shape>
              </w:pict>
            </w:r>
          </w:p>
        </w:tc>
      </w:tr>
      <w:tr w:rsidR="00CA3FDD" w:rsidTr="00EA0BD9">
        <w:trPr>
          <w:trHeight w:val="457"/>
        </w:trPr>
        <w:tc>
          <w:tcPr>
            <w:tcW w:w="4644" w:type="dxa"/>
            <w:shd w:val="clear" w:color="auto" w:fill="3E92CC" w:themeFill="accent1"/>
          </w:tcPr>
          <w:p w:rsidR="00FB2537" w:rsidRPr="00FB2537" w:rsidRDefault="00FB2537" w:rsidP="004D2783">
            <w:pPr>
              <w:rPr>
                <w:noProof/>
              </w:rPr>
            </w:pPr>
          </w:p>
        </w:tc>
        <w:tc>
          <w:tcPr>
            <w:tcW w:w="6606" w:type="dxa"/>
            <w:shd w:val="clear" w:color="auto" w:fill="3E92CC" w:themeFill="accent1"/>
          </w:tcPr>
          <w:p w:rsidR="00FB2537" w:rsidRPr="00FB2537" w:rsidRDefault="00FB2537" w:rsidP="001949F5">
            <w:pPr>
              <w:rPr>
                <w:noProof/>
              </w:rPr>
            </w:pPr>
          </w:p>
        </w:tc>
      </w:tr>
    </w:tbl>
    <w:tbl>
      <w:tblPr>
        <w:tblStyle w:val="PlainTable2"/>
        <w:tblW w:w="0" w:type="auto"/>
        <w:tblBorders>
          <w:top w:val="none" w:sz="0" w:space="0" w:color="auto"/>
          <w:bottom w:val="none" w:sz="0" w:space="0" w:color="auto"/>
        </w:tblBorders>
        <w:tblCellMar>
          <w:left w:w="0" w:type="dxa"/>
          <w:right w:w="0" w:type="dxa"/>
        </w:tblCellMar>
        <w:tblLook w:val="04A0"/>
      </w:tblPr>
      <w:tblGrid>
        <w:gridCol w:w="10800"/>
      </w:tblGrid>
      <w:tr w:rsidR="00AA1EEA" w:rsidTr="002E6273">
        <w:trPr>
          <w:cnfStyle w:val="100000000000"/>
          <w:trHeight w:hRule="exact" w:val="4464"/>
        </w:trPr>
        <w:tc>
          <w:tcPr>
            <w:cnfStyle w:val="001000000000"/>
            <w:tcW w:w="10800" w:type="dxa"/>
            <w:tcBorders>
              <w:bottom w:val="none" w:sz="0" w:space="0" w:color="auto"/>
            </w:tcBorders>
          </w:tcPr>
          <w:p w:rsidR="00AA1EEA" w:rsidRPr="00FB2537" w:rsidRDefault="00FE2DAE" w:rsidP="004D2783">
            <w:pPr>
              <w:pStyle w:val="Heading4"/>
              <w:outlineLvl w:val="3"/>
              <w:rPr>
                <w:rFonts w:hint="eastAsia"/>
                <w:noProof/>
              </w:rPr>
            </w:pPr>
            <w:r w:rsidRPr="00FE2DAE">
              <w:rPr>
                <w:rFonts w:hint="eastAsia"/>
                <w:b w:val="0"/>
                <w:bCs w:val="0"/>
                <w:noProof/>
              </w:rPr>
            </w:r>
            <w:r w:rsidRPr="00FE2DAE">
              <w:rPr>
                <w:b w:val="0"/>
                <w:bCs w:val="0"/>
                <w:noProof/>
              </w:rPr>
              <w:pict>
                <v:shape id="_x0000_s2051" type="#_x0000_t202" alt="Text box to enter heading and description" style="width:435pt;height:5.25pt;visibility:visible;mso-position-horizontal-relative:char;mso-position-vertical-relative:line" filled="f" stroked="f">
                  <v:textbox inset="14.4pt,12.24pt">
                    <w:txbxContent>
                      <w:p w:rsidR="00FF23AE" w:rsidRPr="000B5CE3" w:rsidRDefault="00FF23AE" w:rsidP="00FF23AE">
                        <w:pPr>
                          <w:pStyle w:val="Heading2"/>
                          <w:cnfStyle w:val="101000000000"/>
                          <w:rPr>
                            <w:rFonts w:hint="eastAsia"/>
                            <w:sz w:val="40"/>
                            <w:szCs w:val="40"/>
                          </w:rPr>
                        </w:pPr>
                        <w:r w:rsidRPr="000B5CE3">
                          <w:rPr>
                            <w:sz w:val="40"/>
                            <w:szCs w:val="40"/>
                          </w:rPr>
                          <w:t xml:space="preserve">Officers are developing montana picture </w:t>
                        </w:r>
                        <w:r w:rsidR="000B5CE3">
                          <w:rPr>
                            <w:sz w:val="40"/>
                            <w:szCs w:val="40"/>
                          </w:rPr>
                          <w:t xml:space="preserve">           </w:t>
                        </w:r>
                        <w:r w:rsidRPr="000B5CE3">
                          <w:rPr>
                            <w:sz w:val="40"/>
                            <w:szCs w:val="40"/>
                          </w:rPr>
                          <w:t>permission document</w:t>
                        </w:r>
                      </w:p>
                      <w:p w:rsidR="00FF23AE" w:rsidRPr="005559A8" w:rsidRDefault="00FF23AE" w:rsidP="00FF23AE">
                        <w:pPr>
                          <w:pStyle w:val="Heading7"/>
                          <w:cnfStyle w:val="101000000000"/>
                          <w:rPr>
                            <w:rFonts w:hint="eastAsia"/>
                            <w:sz w:val="24"/>
                            <w:szCs w:val="24"/>
                          </w:rPr>
                        </w:pPr>
                        <w:r w:rsidRPr="005559A8">
                          <w:rPr>
                            <w:sz w:val="24"/>
                            <w:szCs w:val="24"/>
                          </w:rPr>
                          <w:t xml:space="preserve">   </w:t>
                        </w:r>
                      </w:p>
                      <w:p w:rsidR="00FF23AE" w:rsidRPr="00D45304" w:rsidRDefault="00FF23AE" w:rsidP="00FF23AE">
                        <w:pPr>
                          <w:spacing w:before="200"/>
                          <w:cnfStyle w:val="101000000000"/>
                          <w:rPr>
                            <w:sz w:val="20"/>
                            <w:szCs w:val="20"/>
                          </w:rPr>
                        </w:pPr>
                        <w:r w:rsidRPr="005559A8">
                          <w:rPr>
                            <w:sz w:val="24"/>
                            <w:szCs w:val="24"/>
                          </w:rPr>
                          <w:t xml:space="preserve"> </w:t>
                        </w:r>
                        <w:r w:rsidRPr="00D45304">
                          <w:rPr>
                            <w:sz w:val="20"/>
                            <w:szCs w:val="20"/>
                          </w:rPr>
                          <w:t xml:space="preserve">Jim Sadler proposed at a recent Executive meeting    that MFGC should adopt a policy that would </w:t>
                        </w:r>
                        <w:proofErr w:type="gramStart"/>
                        <w:r w:rsidRPr="00D45304">
                          <w:rPr>
                            <w:sz w:val="20"/>
                            <w:szCs w:val="20"/>
                          </w:rPr>
                          <w:t>require  State</w:t>
                        </w:r>
                        <w:proofErr w:type="gramEnd"/>
                        <w:r w:rsidRPr="00D45304">
                          <w:rPr>
                            <w:sz w:val="20"/>
                            <w:szCs w:val="20"/>
                          </w:rPr>
                          <w:t xml:space="preserve"> registration form for dues would include language that would give  permission to use members photo in any photo sent to MFGC. This will expedite the permission process.  That is by joining the club the member is giving permission to use the persons likeness.  In this way individual permissions do not have to be obtained every time a picture is taken containing people.  The process will be to refer to the Finance Committee as this is their jurisdiction.  If they recommend, then the matter will come before the convention </w:t>
                        </w:r>
                      </w:p>
                      <w:p w:rsidR="00FF23AE" w:rsidRPr="005559A8" w:rsidRDefault="00FF23AE" w:rsidP="00FF23AE">
                        <w:pPr>
                          <w:pStyle w:val="ContactInfo"/>
                          <w:cnfStyle w:val="101000000000"/>
                          <w:rPr>
                            <w:rFonts w:hint="eastAsia"/>
                            <w:b/>
                            <w:iCs/>
                            <w:color w:val="FFFFFF" w:themeColor="background1"/>
                            <w:spacing w:val="40"/>
                            <w:sz w:val="24"/>
                            <w:szCs w:val="24"/>
                          </w:rPr>
                        </w:pPr>
                      </w:p>
                    </w:txbxContent>
                  </v:textbox>
                  <w10:wrap type="none"/>
                  <w10:anchorlock/>
                </v:shape>
              </w:pict>
            </w:r>
            <w:r w:rsidRPr="00FE2DAE">
              <w:rPr>
                <w:rFonts w:hint="eastAsia"/>
                <w:b w:val="0"/>
                <w:bCs w:val="0"/>
                <w:noProof/>
              </w:rPr>
            </w:r>
            <w:r w:rsidRPr="00FE2DAE">
              <w:rPr>
                <w:b w:val="0"/>
                <w:bCs w:val="0"/>
                <w:noProof/>
              </w:rPr>
              <w:pict>
                <v:shape id="_x0000_s2050" type="#_x0000_t202" alt="Text box to enter heading and description" style="width:530.25pt;height:600pt;visibility:visible;mso-position-horizontal-relative:char;mso-position-vertical-relative:line" filled="f" stroked="f">
                  <v:textbox inset="14.4pt,14.4pt">
                    <w:txbxContent>
                      <w:p w:rsidR="00836C7D" w:rsidRDefault="00263717" w:rsidP="00D13120">
                        <w:pPr>
                          <w:cnfStyle w:val="101000000000"/>
                          <w:rPr>
                            <w:sz w:val="16"/>
                            <w:szCs w:val="16"/>
                          </w:rPr>
                        </w:pPr>
                        <w:r>
                          <w:rPr>
                            <w:sz w:val="16"/>
                            <w:szCs w:val="16"/>
                          </w:rPr>
                          <w:t>A view</w:t>
                        </w:r>
                        <w:r w:rsidR="000A19D1">
                          <w:rPr>
                            <w:sz w:val="16"/>
                            <w:szCs w:val="16"/>
                          </w:rPr>
                          <w:t xml:space="preserve"> of the path through the pillars</w:t>
                        </w:r>
                        <w:r>
                          <w:rPr>
                            <w:sz w:val="16"/>
                            <w:szCs w:val="16"/>
                          </w:rPr>
                          <w:t xml:space="preserve"> towards the back rose garden and peony garden</w:t>
                        </w:r>
                        <w:r w:rsidR="000A19D1">
                          <w:rPr>
                            <w:sz w:val="16"/>
                            <w:szCs w:val="16"/>
                          </w:rPr>
                          <w:t xml:space="preserve">. Photo taken by Linda Sadler </w:t>
                        </w:r>
                        <w:r w:rsidR="00186134">
                          <w:rPr>
                            <w:sz w:val="16"/>
                            <w:szCs w:val="16"/>
                          </w:rPr>
                          <w:t>in June 2021</w:t>
                        </w:r>
                      </w:p>
                      <w:p w:rsidR="00D13120" w:rsidRPr="00BC6878" w:rsidRDefault="00B41737" w:rsidP="00D13120">
                        <w:pPr>
                          <w:cnfStyle w:val="101000000000"/>
                          <w:rPr>
                            <w:sz w:val="16"/>
                            <w:szCs w:val="16"/>
                          </w:rPr>
                        </w:pPr>
                        <w:r>
                          <w:rPr>
                            <w:noProof/>
                            <w:lang w:eastAsia="en-US"/>
                          </w:rPr>
                          <w:drawing>
                            <wp:inline distT="0" distB="0" distL="0" distR="0">
                              <wp:extent cx="6450965" cy="7272020"/>
                              <wp:effectExtent l="0" t="0" r="6985" b="5080"/>
                              <wp:docPr id="4" name="Picture 4" descr="A picture containing flower, tree,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lower, tree, grass, outdoor&#10;&#10;Description automatically generated"/>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50965" cy="7272020"/>
                                      </a:xfrm>
                                      <a:prstGeom prst="rect">
                                        <a:avLst/>
                                      </a:prstGeom>
                                      <a:noFill/>
                                      <a:ln>
                                        <a:noFill/>
                                      </a:ln>
                                    </pic:spPr>
                                  </pic:pic>
                                </a:graphicData>
                              </a:graphic>
                            </wp:inline>
                          </w:drawing>
                        </w:r>
                      </w:p>
                    </w:txbxContent>
                  </v:textbox>
                  <w10:wrap type="none"/>
                  <w10:anchorlock/>
                </v:shape>
              </w:pict>
            </w:r>
          </w:p>
        </w:tc>
      </w:tr>
    </w:tbl>
    <w:p w:rsidR="00370DAF" w:rsidRPr="009E13A4" w:rsidRDefault="00370DAF" w:rsidP="009E13A4">
      <w:pPr>
        <w:tabs>
          <w:tab w:val="left" w:pos="9573"/>
        </w:tabs>
      </w:pPr>
    </w:p>
    <w:sectPr w:rsidR="00370DAF" w:rsidRPr="009E13A4" w:rsidSect="00AB3054">
      <w:headerReference w:type="default" r:id="rId15"/>
      <w:footerReference w:type="default" r:id="rId16"/>
      <w:headerReference w:type="first" r:id="rId17"/>
      <w:footerReference w:type="first" r:id="rId18"/>
      <w:type w:val="continuous"/>
      <w:pgSz w:w="12240" w:h="15840"/>
      <w:pgMar w:top="720" w:right="720" w:bottom="720" w:left="720" w:header="0" w:footer="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10EC" w:rsidRDefault="00C710EC">
      <w:pPr>
        <w:spacing w:after="0" w:line="240" w:lineRule="auto"/>
      </w:pPr>
      <w:r>
        <w:separator/>
      </w:r>
    </w:p>
  </w:endnote>
  <w:endnote w:type="continuationSeparator" w:id="0">
    <w:p w:rsidR="00C710EC" w:rsidRDefault="00C710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tblPr>
    <w:tblGrid>
      <w:gridCol w:w="5688"/>
      <w:gridCol w:w="5688"/>
    </w:tblGrid>
    <w:tr w:rsidR="00B44AE4" w:rsidRPr="00E40B3A" w:rsidTr="00010E2B">
      <w:trPr>
        <w:trHeight w:val="601"/>
      </w:trPr>
      <w:sdt>
        <w:sdtPr>
          <w:alias w:val="Enter Heading 3:"/>
          <w:tag w:val="Enter Heading 3:"/>
          <w:id w:val="1441261156"/>
          <w:temporary/>
          <w:showingPlcHdr/>
        </w:sdtPr>
        <w:sdtContent>
          <w:tc>
            <w:tcPr>
              <w:tcW w:w="2500" w:type="pct"/>
              <w:shd w:val="clear" w:color="auto" w:fill="296D9D" w:themeFill="accent1" w:themeFillShade="BF"/>
              <w:tcMar>
                <w:right w:w="0" w:type="dxa"/>
              </w:tcMar>
              <w:vAlign w:val="center"/>
            </w:tcPr>
            <w:p w:rsidR="00B44AE4" w:rsidRPr="00E40B3A" w:rsidRDefault="00C825C5" w:rsidP="00B0545B">
              <w:pPr>
                <w:pStyle w:val="Header"/>
                <w:rPr>
                  <w:rFonts w:hint="eastAsia"/>
                </w:rPr>
              </w:pPr>
              <w:r w:rsidRPr="003F2188">
                <w:t>Heading 3</w:t>
              </w:r>
            </w:p>
          </w:tc>
        </w:sdtContent>
      </w:sdt>
      <w:tc>
        <w:tcPr>
          <w:tcW w:w="2500" w:type="pct"/>
          <w:shd w:val="clear" w:color="auto" w:fill="296D9D" w:themeFill="accent1" w:themeFillShade="BF"/>
          <w:vAlign w:val="center"/>
        </w:tcPr>
        <w:sdt>
          <w:sdtPr>
            <w:id w:val="-1522607"/>
            <w:docPartObj>
              <w:docPartGallery w:val="Page Numbers (Bottom of Page)"/>
              <w:docPartUnique/>
            </w:docPartObj>
          </w:sdtPr>
          <w:sdtEndPr>
            <w:rPr>
              <w:noProof/>
            </w:rPr>
          </w:sdtEndPr>
          <w:sdtContent>
            <w:p w:rsidR="00B44AE4" w:rsidRPr="003F2188" w:rsidRDefault="00FE2DAE" w:rsidP="00B44AE4">
              <w:pPr>
                <w:pStyle w:val="Footer"/>
                <w:spacing w:before="0" w:after="0"/>
                <w:jc w:val="right"/>
                <w:rPr>
                  <w:rFonts w:hint="eastAsia"/>
                </w:rPr>
              </w:pPr>
              <w:r w:rsidRPr="00E40B3A">
                <w:fldChar w:fldCharType="begin"/>
              </w:r>
              <w:r w:rsidR="00B44AE4" w:rsidRPr="00E40B3A">
                <w:instrText xml:space="preserve"> PAGE   \* MERGEFORMAT </w:instrText>
              </w:r>
              <w:r w:rsidRPr="00E40B3A">
                <w:fldChar w:fldCharType="separate"/>
              </w:r>
              <w:r w:rsidR="00016FA2">
                <w:rPr>
                  <w:rFonts w:hint="eastAsia"/>
                  <w:noProof/>
                </w:rPr>
                <w:t>4</w:t>
              </w:r>
              <w:r w:rsidRPr="00E40B3A">
                <w:rPr>
                  <w:noProof/>
                </w:rPr>
                <w:fldChar w:fldCharType="end"/>
              </w:r>
            </w:p>
          </w:sdtContent>
        </w:sdt>
      </w:tc>
    </w:tr>
  </w:tbl>
  <w:p w:rsidR="00370DAF" w:rsidRPr="00A5487A" w:rsidRDefault="00370DAF" w:rsidP="00A5487A">
    <w:pPr>
      <w:pStyle w:val="Footer"/>
      <w:spacing w:before="0" w:after="0"/>
      <w:rPr>
        <w:rFonts w:hint="eastAsia"/>
        <w:sz w:val="2"/>
        <w:szCs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tblPr>
    <w:tblGrid>
      <w:gridCol w:w="5688"/>
      <w:gridCol w:w="5688"/>
    </w:tblGrid>
    <w:tr w:rsidR="00E40B3A" w:rsidRPr="00E40B3A" w:rsidTr="00010E2B">
      <w:trPr>
        <w:trHeight w:val="601"/>
      </w:trPr>
      <w:sdt>
        <w:sdtPr>
          <w:alias w:val="Enter Heading 3:"/>
          <w:tag w:val="Enter Heading 3:"/>
          <w:id w:val="267594440"/>
          <w:temporary/>
          <w:showingPlcHdr/>
        </w:sdtPr>
        <w:sdtContent>
          <w:tc>
            <w:tcPr>
              <w:tcW w:w="2500" w:type="pct"/>
              <w:shd w:val="clear" w:color="auto" w:fill="296D9D" w:themeFill="accent1" w:themeFillShade="BF"/>
              <w:vAlign w:val="center"/>
            </w:tcPr>
            <w:p w:rsidR="00E40B3A" w:rsidRPr="00554C64" w:rsidRDefault="003548BD" w:rsidP="00B0545B">
              <w:pPr>
                <w:pStyle w:val="Header"/>
                <w:rPr>
                  <w:rFonts w:hint="eastAsia"/>
                </w:rPr>
              </w:pPr>
              <w:r w:rsidRPr="003F2188">
                <w:t>Heading 3</w:t>
              </w:r>
            </w:p>
          </w:tc>
        </w:sdtContent>
      </w:sdt>
      <w:tc>
        <w:tcPr>
          <w:tcW w:w="2500" w:type="pct"/>
          <w:shd w:val="clear" w:color="auto" w:fill="296D9D" w:themeFill="accent1" w:themeFillShade="BF"/>
          <w:vAlign w:val="center"/>
        </w:tcPr>
        <w:sdt>
          <w:sdtPr>
            <w:id w:val="-1928412600"/>
            <w:docPartObj>
              <w:docPartGallery w:val="Page Numbers (Bottom of Page)"/>
              <w:docPartUnique/>
            </w:docPartObj>
          </w:sdtPr>
          <w:sdtEndPr>
            <w:rPr>
              <w:noProof/>
            </w:rPr>
          </w:sdtEndPr>
          <w:sdtContent>
            <w:p w:rsidR="00E40B3A" w:rsidRPr="00E40B3A" w:rsidRDefault="00FE2DAE" w:rsidP="00E40B3A">
              <w:pPr>
                <w:pStyle w:val="Footer"/>
                <w:spacing w:before="0" w:after="0"/>
                <w:jc w:val="right"/>
                <w:rPr>
                  <w:rFonts w:hint="eastAsia"/>
                  <w:caps/>
                  <w:noProof/>
                </w:rPr>
              </w:pPr>
              <w:r w:rsidRPr="00E40B3A">
                <w:fldChar w:fldCharType="begin"/>
              </w:r>
              <w:r w:rsidR="00E40B3A" w:rsidRPr="00E40B3A">
                <w:instrText xml:space="preserve"> PAGE   \* MERGEFORMAT </w:instrText>
              </w:r>
              <w:r w:rsidRPr="00E40B3A">
                <w:fldChar w:fldCharType="separate"/>
              </w:r>
              <w:r w:rsidR="00016FA2">
                <w:rPr>
                  <w:rFonts w:hint="eastAsia"/>
                  <w:noProof/>
                </w:rPr>
                <w:t>1</w:t>
              </w:r>
              <w:r w:rsidRPr="00E40B3A">
                <w:rPr>
                  <w:noProof/>
                </w:rPr>
                <w:fldChar w:fldCharType="end"/>
              </w:r>
            </w:p>
          </w:sdtContent>
        </w:sdt>
      </w:tc>
    </w:tr>
  </w:tbl>
  <w:p w:rsidR="00370DAF" w:rsidRPr="00E40B3A" w:rsidRDefault="00370DAF" w:rsidP="00A5487A">
    <w:pPr>
      <w:pStyle w:val="Footer"/>
      <w:spacing w:before="0" w:after="0"/>
      <w:rPr>
        <w:rFonts w:hint="eastAsia"/>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10EC" w:rsidRDefault="00C710EC">
      <w:pPr>
        <w:spacing w:after="0" w:line="240" w:lineRule="auto"/>
      </w:pPr>
      <w:r>
        <w:separator/>
      </w:r>
    </w:p>
  </w:footnote>
  <w:footnote w:type="continuationSeparator" w:id="0">
    <w:p w:rsidR="00C710EC" w:rsidRDefault="00C710E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tblPr>
    <w:tblGrid>
      <w:gridCol w:w="5688"/>
      <w:gridCol w:w="5688"/>
    </w:tblGrid>
    <w:tr w:rsidR="00B44AE4" w:rsidRPr="00E40B3A" w:rsidTr="00010E2B">
      <w:trPr>
        <w:trHeight w:val="630"/>
      </w:trPr>
      <w:sdt>
        <w:sdtPr>
          <w:alias w:val="Company Name:"/>
          <w:tag w:val="Company Name:"/>
          <w:id w:val="-1503653226"/>
          <w:dataBinding w:prefixMappings="xmlns:ns0='http://schemas.openxmlformats.org/officeDocument/2006/extended-properties' " w:xpath="/ns0:Properties[1]/ns0:Company[1]" w:storeItemID="{6668398D-A668-4E3E-A5EB-62B293D839F1}"/>
          <w:text/>
        </w:sdtPr>
        <w:sdtContent>
          <w:tc>
            <w:tcPr>
              <w:tcW w:w="2500" w:type="pct"/>
              <w:shd w:val="clear" w:color="auto" w:fill="296D9D" w:themeFill="accent1" w:themeFillShade="BF"/>
              <w:vAlign w:val="center"/>
            </w:tcPr>
            <w:p w:rsidR="00B44AE4" w:rsidRPr="00984BB5" w:rsidRDefault="006519EE" w:rsidP="00B0545B">
              <w:pPr>
                <w:pStyle w:val="Header"/>
                <w:rPr>
                  <w:rFonts w:hint="eastAsia"/>
                </w:rPr>
              </w:pPr>
              <w:r>
                <w:t>MONTANA FEDERATION OF GARDEN CLUBS</w:t>
              </w:r>
            </w:p>
          </w:tc>
        </w:sdtContent>
      </w:sdt>
      <w:tc>
        <w:tcPr>
          <w:tcW w:w="2500" w:type="pct"/>
          <w:shd w:val="clear" w:color="auto" w:fill="296D9D" w:themeFill="accent1" w:themeFillShade="BF"/>
          <w:vAlign w:val="center"/>
        </w:tcPr>
        <w:p w:rsidR="00B44AE4" w:rsidRPr="00984BB5" w:rsidRDefault="00FE2DAE" w:rsidP="00D32417">
          <w:pPr>
            <w:pStyle w:val="Header"/>
            <w:jc w:val="right"/>
            <w:rPr>
              <w:rFonts w:hint="eastAsia"/>
            </w:rPr>
          </w:pPr>
          <w:sdt>
            <w:sdtPr>
              <w:alias w:val="Publish Date:"/>
              <w:tag w:val="Publish Date:"/>
              <w:id w:val="1214160441"/>
              <w:dataBinding w:prefixMappings="xmlns:ns0='http://schemas.microsoft.com/office/2006/coverPageProps' " w:xpath="/ns0:CoverPageProperties[1]/ns0:Abstract[1]" w:storeItemID="{55AF091B-3C7A-41E3-B477-F2FDAA23CFDA}"/>
              <w:text/>
            </w:sdtPr>
            <w:sdtContent>
              <w:r w:rsidR="000957C8">
                <w:t>FEBRUARY 2022</w:t>
              </w:r>
            </w:sdtContent>
          </w:sdt>
        </w:p>
      </w:tc>
    </w:tr>
  </w:tbl>
  <w:p w:rsidR="00370DAF" w:rsidRPr="00B0545B" w:rsidRDefault="00370DAF">
    <w:pPr>
      <w:pStyle w:val="Header"/>
      <w:rPr>
        <w:rFonts w:hint="eastAsia"/>
        <w:sz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tblPr>
    <w:tblGrid>
      <w:gridCol w:w="5868"/>
      <w:gridCol w:w="5508"/>
    </w:tblGrid>
    <w:tr w:rsidR="00E40B3A" w:rsidRPr="00E40B3A" w:rsidTr="00016FA2">
      <w:trPr>
        <w:trHeight w:val="630"/>
      </w:trPr>
      <w:sdt>
        <w:sdtPr>
          <w:alias w:val="Enter Company Name:"/>
          <w:tag w:val="Enter Company Name:"/>
          <w:id w:val="-1405602034"/>
          <w:dataBinding w:prefixMappings="xmlns:ns0='http://schemas.openxmlformats.org/officeDocument/2006/extended-properties' " w:xpath="/ns0:Properties[1]/ns0:Company[1]" w:storeItemID="{6668398D-A668-4E3E-A5EB-62B293D839F1}"/>
          <w:text/>
        </w:sdtPr>
        <w:sdtContent>
          <w:tc>
            <w:tcPr>
              <w:tcW w:w="2579" w:type="pct"/>
              <w:shd w:val="clear" w:color="auto" w:fill="296D9D" w:themeFill="accent1" w:themeFillShade="BF"/>
              <w:vAlign w:val="center"/>
            </w:tcPr>
            <w:p w:rsidR="00AB3054" w:rsidRPr="00A10E51" w:rsidRDefault="006519EE" w:rsidP="00A10E51">
              <w:pPr>
                <w:pStyle w:val="Header"/>
                <w:rPr>
                  <w:rFonts w:hint="eastAsia"/>
                </w:rPr>
              </w:pPr>
              <w:r>
                <w:t>MONTANA FEDERATION OF GARDEN CLUBS</w:t>
              </w:r>
            </w:p>
          </w:tc>
        </w:sdtContent>
      </w:sdt>
      <w:tc>
        <w:tcPr>
          <w:tcW w:w="2421" w:type="pct"/>
          <w:shd w:val="clear" w:color="auto" w:fill="296D9D" w:themeFill="accent1" w:themeFillShade="BF"/>
          <w:vAlign w:val="center"/>
        </w:tcPr>
        <w:p w:rsidR="00AB3054" w:rsidRPr="00984BB5" w:rsidRDefault="00FE2DAE" w:rsidP="00D32417">
          <w:pPr>
            <w:pStyle w:val="Header"/>
            <w:jc w:val="right"/>
            <w:rPr>
              <w:rFonts w:hint="eastAsia"/>
            </w:rPr>
          </w:pPr>
          <w:sdt>
            <w:sdtPr>
              <w:alias w:val="Enter Publish Date:"/>
              <w:tag w:val="Enter Publish Date:"/>
              <w:id w:val="1639448213"/>
              <w:dataBinding w:prefixMappings="xmlns:ns0='http://schemas.microsoft.com/office/2006/coverPageProps' " w:xpath="/ns0:CoverPageProperties[1]/ns0:Abstract[1]" w:storeItemID="{55AF091B-3C7A-41E3-B477-F2FDAA23CFDA}"/>
              <w:text/>
            </w:sdtPr>
            <w:sdtContent>
              <w:r w:rsidR="000957C8">
                <w:t>FEBRUARY 2022</w:t>
              </w:r>
            </w:sdtContent>
          </w:sdt>
        </w:p>
      </w:tc>
    </w:tr>
  </w:tbl>
  <w:p w:rsidR="00370DAF" w:rsidRPr="00B0545B" w:rsidRDefault="00370DAF" w:rsidP="00AB3054">
    <w:pPr>
      <w:pStyle w:val="Header"/>
      <w:rPr>
        <w:rFonts w:hint="eastAsi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Skyscrapers under a partially clouded blue sky" style="width:713.25pt;height:292.5pt;flip:y;visibility:visible;mso-wrap-style:square" o:bullet="t">
        <v:imagedata r:id="rId1" o:title="Skyscrapers under a partially clouded blue sky"/>
      </v:shape>
    </w:pict>
  </w:numPicBullet>
  <w:abstractNum w:abstractNumId="0">
    <w:nsid w:val="FFFFFF7C"/>
    <w:multiLevelType w:val="singleLevel"/>
    <w:tmpl w:val="C5BAEFD8"/>
    <w:lvl w:ilvl="0">
      <w:start w:val="1"/>
      <w:numFmt w:val="decimal"/>
      <w:lvlText w:val="%1."/>
      <w:lvlJc w:val="left"/>
      <w:pPr>
        <w:tabs>
          <w:tab w:val="num" w:pos="1492"/>
        </w:tabs>
        <w:ind w:left="1492" w:hanging="360"/>
      </w:pPr>
    </w:lvl>
  </w:abstractNum>
  <w:abstractNum w:abstractNumId="1">
    <w:nsid w:val="FFFFFF7D"/>
    <w:multiLevelType w:val="singleLevel"/>
    <w:tmpl w:val="61E61EC8"/>
    <w:lvl w:ilvl="0">
      <w:start w:val="1"/>
      <w:numFmt w:val="decimal"/>
      <w:lvlText w:val="%1."/>
      <w:lvlJc w:val="left"/>
      <w:pPr>
        <w:tabs>
          <w:tab w:val="num" w:pos="1209"/>
        </w:tabs>
        <w:ind w:left="1209" w:hanging="360"/>
      </w:pPr>
    </w:lvl>
  </w:abstractNum>
  <w:abstractNum w:abstractNumId="2">
    <w:nsid w:val="FFFFFF7E"/>
    <w:multiLevelType w:val="singleLevel"/>
    <w:tmpl w:val="CE0C2874"/>
    <w:lvl w:ilvl="0">
      <w:start w:val="1"/>
      <w:numFmt w:val="decimal"/>
      <w:lvlText w:val="%1."/>
      <w:lvlJc w:val="left"/>
      <w:pPr>
        <w:tabs>
          <w:tab w:val="num" w:pos="926"/>
        </w:tabs>
        <w:ind w:left="926" w:hanging="360"/>
      </w:pPr>
    </w:lvl>
  </w:abstractNum>
  <w:abstractNum w:abstractNumId="3">
    <w:nsid w:val="FFFFFF7F"/>
    <w:multiLevelType w:val="singleLevel"/>
    <w:tmpl w:val="00A40086"/>
    <w:lvl w:ilvl="0">
      <w:start w:val="1"/>
      <w:numFmt w:val="decimal"/>
      <w:lvlText w:val="%1."/>
      <w:lvlJc w:val="left"/>
      <w:pPr>
        <w:tabs>
          <w:tab w:val="num" w:pos="643"/>
        </w:tabs>
        <w:ind w:left="643" w:hanging="360"/>
      </w:pPr>
    </w:lvl>
  </w:abstractNum>
  <w:abstractNum w:abstractNumId="4">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1A4D9D6"/>
    <w:lvl w:ilvl="0">
      <w:start w:val="1"/>
      <w:numFmt w:val="decimal"/>
      <w:lvlText w:val="%1."/>
      <w:lvlJc w:val="left"/>
      <w:pPr>
        <w:tabs>
          <w:tab w:val="num" w:pos="360"/>
        </w:tabs>
        <w:ind w:left="360" w:hanging="360"/>
      </w:pPr>
    </w:lvl>
  </w:abstractNum>
  <w:abstractNum w:abstractNumId="9">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abstractNum w:abstractNumId="10">
    <w:nsid w:val="479735EB"/>
    <w:multiLevelType w:val="hybridMultilevel"/>
    <w:tmpl w:val="81369262"/>
    <w:lvl w:ilvl="0" w:tplc="380C8AAE">
      <w:start w:val="1"/>
      <w:numFmt w:val="bullet"/>
      <w:lvlText w:val=""/>
      <w:lvlPicBulletId w:val="0"/>
      <w:lvlJc w:val="left"/>
      <w:pPr>
        <w:tabs>
          <w:tab w:val="num" w:pos="720"/>
        </w:tabs>
        <w:ind w:left="720" w:hanging="360"/>
      </w:pPr>
      <w:rPr>
        <w:rFonts w:ascii="Symbol" w:hAnsi="Symbol" w:hint="default"/>
      </w:rPr>
    </w:lvl>
    <w:lvl w:ilvl="1" w:tplc="A9907BB2" w:tentative="1">
      <w:start w:val="1"/>
      <w:numFmt w:val="bullet"/>
      <w:lvlText w:val=""/>
      <w:lvlJc w:val="left"/>
      <w:pPr>
        <w:tabs>
          <w:tab w:val="num" w:pos="1440"/>
        </w:tabs>
        <w:ind w:left="1440" w:hanging="360"/>
      </w:pPr>
      <w:rPr>
        <w:rFonts w:ascii="Symbol" w:hAnsi="Symbol" w:hint="default"/>
      </w:rPr>
    </w:lvl>
    <w:lvl w:ilvl="2" w:tplc="D80AB6F2" w:tentative="1">
      <w:start w:val="1"/>
      <w:numFmt w:val="bullet"/>
      <w:lvlText w:val=""/>
      <w:lvlJc w:val="left"/>
      <w:pPr>
        <w:tabs>
          <w:tab w:val="num" w:pos="2160"/>
        </w:tabs>
        <w:ind w:left="2160" w:hanging="360"/>
      </w:pPr>
      <w:rPr>
        <w:rFonts w:ascii="Symbol" w:hAnsi="Symbol" w:hint="default"/>
      </w:rPr>
    </w:lvl>
    <w:lvl w:ilvl="3" w:tplc="1A4E6414" w:tentative="1">
      <w:start w:val="1"/>
      <w:numFmt w:val="bullet"/>
      <w:lvlText w:val=""/>
      <w:lvlJc w:val="left"/>
      <w:pPr>
        <w:tabs>
          <w:tab w:val="num" w:pos="2880"/>
        </w:tabs>
        <w:ind w:left="2880" w:hanging="360"/>
      </w:pPr>
      <w:rPr>
        <w:rFonts w:ascii="Symbol" w:hAnsi="Symbol" w:hint="default"/>
      </w:rPr>
    </w:lvl>
    <w:lvl w:ilvl="4" w:tplc="D07CA092" w:tentative="1">
      <w:start w:val="1"/>
      <w:numFmt w:val="bullet"/>
      <w:lvlText w:val=""/>
      <w:lvlJc w:val="left"/>
      <w:pPr>
        <w:tabs>
          <w:tab w:val="num" w:pos="3600"/>
        </w:tabs>
        <w:ind w:left="3600" w:hanging="360"/>
      </w:pPr>
      <w:rPr>
        <w:rFonts w:ascii="Symbol" w:hAnsi="Symbol" w:hint="default"/>
      </w:rPr>
    </w:lvl>
    <w:lvl w:ilvl="5" w:tplc="88E65EDC" w:tentative="1">
      <w:start w:val="1"/>
      <w:numFmt w:val="bullet"/>
      <w:lvlText w:val=""/>
      <w:lvlJc w:val="left"/>
      <w:pPr>
        <w:tabs>
          <w:tab w:val="num" w:pos="4320"/>
        </w:tabs>
        <w:ind w:left="4320" w:hanging="360"/>
      </w:pPr>
      <w:rPr>
        <w:rFonts w:ascii="Symbol" w:hAnsi="Symbol" w:hint="default"/>
      </w:rPr>
    </w:lvl>
    <w:lvl w:ilvl="6" w:tplc="9AFC63BC" w:tentative="1">
      <w:start w:val="1"/>
      <w:numFmt w:val="bullet"/>
      <w:lvlText w:val=""/>
      <w:lvlJc w:val="left"/>
      <w:pPr>
        <w:tabs>
          <w:tab w:val="num" w:pos="5040"/>
        </w:tabs>
        <w:ind w:left="5040" w:hanging="360"/>
      </w:pPr>
      <w:rPr>
        <w:rFonts w:ascii="Symbol" w:hAnsi="Symbol" w:hint="default"/>
      </w:rPr>
    </w:lvl>
    <w:lvl w:ilvl="7" w:tplc="A1F609CA" w:tentative="1">
      <w:start w:val="1"/>
      <w:numFmt w:val="bullet"/>
      <w:lvlText w:val=""/>
      <w:lvlJc w:val="left"/>
      <w:pPr>
        <w:tabs>
          <w:tab w:val="num" w:pos="5760"/>
        </w:tabs>
        <w:ind w:left="5760" w:hanging="360"/>
      </w:pPr>
      <w:rPr>
        <w:rFonts w:ascii="Symbol" w:hAnsi="Symbol" w:hint="default"/>
      </w:rPr>
    </w:lvl>
    <w:lvl w:ilvl="8" w:tplc="00DC6C0A" w:tentative="1">
      <w:start w:val="1"/>
      <w:numFmt w:val="bullet"/>
      <w:lvlText w:val=""/>
      <w:lvlJc w:val="left"/>
      <w:pPr>
        <w:tabs>
          <w:tab w:val="num" w:pos="6480"/>
        </w:tabs>
        <w:ind w:left="648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20"/>
  <w:characterSpacingControl w:val="doNotCompress"/>
  <w:hdrShapeDefaults>
    <o:shapedefaults v:ext="edit" spidmax="6146"/>
  </w:hdrShapeDefaults>
  <w:footnotePr>
    <w:footnote w:id="-1"/>
    <w:footnote w:id="0"/>
  </w:footnotePr>
  <w:endnotePr>
    <w:endnote w:id="-1"/>
    <w:endnote w:id="0"/>
  </w:endnotePr>
  <w:compat>
    <w:useFELayout/>
  </w:compat>
  <w:rsids>
    <w:rsidRoot w:val="00472F74"/>
    <w:rsid w:val="000005D3"/>
    <w:rsid w:val="00004923"/>
    <w:rsid w:val="0000631E"/>
    <w:rsid w:val="00010E2B"/>
    <w:rsid w:val="00016FA2"/>
    <w:rsid w:val="0003471A"/>
    <w:rsid w:val="000425E4"/>
    <w:rsid w:val="00047C0F"/>
    <w:rsid w:val="00047D8A"/>
    <w:rsid w:val="00064C59"/>
    <w:rsid w:val="00071412"/>
    <w:rsid w:val="0007678E"/>
    <w:rsid w:val="0009451A"/>
    <w:rsid w:val="00094909"/>
    <w:rsid w:val="000957C8"/>
    <w:rsid w:val="000A19D1"/>
    <w:rsid w:val="000A1C00"/>
    <w:rsid w:val="000B5CE3"/>
    <w:rsid w:val="000B7DB6"/>
    <w:rsid w:val="000C690D"/>
    <w:rsid w:val="000D3CA6"/>
    <w:rsid w:val="000E5DDC"/>
    <w:rsid w:val="000E7A84"/>
    <w:rsid w:val="000F01FE"/>
    <w:rsid w:val="000F2479"/>
    <w:rsid w:val="001011A3"/>
    <w:rsid w:val="00101CC7"/>
    <w:rsid w:val="00104BD0"/>
    <w:rsid w:val="0010634C"/>
    <w:rsid w:val="00120FB0"/>
    <w:rsid w:val="00121731"/>
    <w:rsid w:val="00142CF1"/>
    <w:rsid w:val="00146469"/>
    <w:rsid w:val="00151E0C"/>
    <w:rsid w:val="00152564"/>
    <w:rsid w:val="0016091E"/>
    <w:rsid w:val="001613E9"/>
    <w:rsid w:val="00174828"/>
    <w:rsid w:val="00184363"/>
    <w:rsid w:val="00186134"/>
    <w:rsid w:val="00191259"/>
    <w:rsid w:val="001949F5"/>
    <w:rsid w:val="001A3023"/>
    <w:rsid w:val="001A71F6"/>
    <w:rsid w:val="001D67E8"/>
    <w:rsid w:val="001E3741"/>
    <w:rsid w:val="001F1D33"/>
    <w:rsid w:val="001F44EB"/>
    <w:rsid w:val="00210270"/>
    <w:rsid w:val="00216EE6"/>
    <w:rsid w:val="002172D5"/>
    <w:rsid w:val="00220EE5"/>
    <w:rsid w:val="00241AE1"/>
    <w:rsid w:val="00242658"/>
    <w:rsid w:val="00253D50"/>
    <w:rsid w:val="00263717"/>
    <w:rsid w:val="00264F42"/>
    <w:rsid w:val="00265E1B"/>
    <w:rsid w:val="0026612B"/>
    <w:rsid w:val="00266E0F"/>
    <w:rsid w:val="00267B2E"/>
    <w:rsid w:val="00270BD4"/>
    <w:rsid w:val="002737E3"/>
    <w:rsid w:val="002855D0"/>
    <w:rsid w:val="0028582D"/>
    <w:rsid w:val="00293281"/>
    <w:rsid w:val="00293C96"/>
    <w:rsid w:val="00297DBB"/>
    <w:rsid w:val="002B0F21"/>
    <w:rsid w:val="002B65AC"/>
    <w:rsid w:val="002D2914"/>
    <w:rsid w:val="002D2945"/>
    <w:rsid w:val="002E6273"/>
    <w:rsid w:val="00306E12"/>
    <w:rsid w:val="003142BD"/>
    <w:rsid w:val="00314F37"/>
    <w:rsid w:val="00324074"/>
    <w:rsid w:val="00330AF6"/>
    <w:rsid w:val="0033156F"/>
    <w:rsid w:val="00333A1E"/>
    <w:rsid w:val="00347808"/>
    <w:rsid w:val="003548BD"/>
    <w:rsid w:val="0036232E"/>
    <w:rsid w:val="00370742"/>
    <w:rsid w:val="00370DAF"/>
    <w:rsid w:val="00372C2A"/>
    <w:rsid w:val="00375D13"/>
    <w:rsid w:val="00385FC5"/>
    <w:rsid w:val="00396418"/>
    <w:rsid w:val="00396928"/>
    <w:rsid w:val="003D1165"/>
    <w:rsid w:val="003E0362"/>
    <w:rsid w:val="003E13E3"/>
    <w:rsid w:val="003E4566"/>
    <w:rsid w:val="003F2188"/>
    <w:rsid w:val="003F5F5A"/>
    <w:rsid w:val="0040124C"/>
    <w:rsid w:val="0040447C"/>
    <w:rsid w:val="00414A18"/>
    <w:rsid w:val="004219C9"/>
    <w:rsid w:val="0043524F"/>
    <w:rsid w:val="0044028D"/>
    <w:rsid w:val="00442D2E"/>
    <w:rsid w:val="00446E91"/>
    <w:rsid w:val="0046755D"/>
    <w:rsid w:val="00472F74"/>
    <w:rsid w:val="004766A7"/>
    <w:rsid w:val="00477389"/>
    <w:rsid w:val="00484D66"/>
    <w:rsid w:val="004902ED"/>
    <w:rsid w:val="004A3465"/>
    <w:rsid w:val="004A68C6"/>
    <w:rsid w:val="004B11CE"/>
    <w:rsid w:val="004B28F4"/>
    <w:rsid w:val="004C0633"/>
    <w:rsid w:val="004D2783"/>
    <w:rsid w:val="004D441E"/>
    <w:rsid w:val="004D74D4"/>
    <w:rsid w:val="004E07DD"/>
    <w:rsid w:val="004F181F"/>
    <w:rsid w:val="004F68C0"/>
    <w:rsid w:val="004F7AB8"/>
    <w:rsid w:val="0050058F"/>
    <w:rsid w:val="00505E34"/>
    <w:rsid w:val="00511230"/>
    <w:rsid w:val="0051275E"/>
    <w:rsid w:val="00512CE8"/>
    <w:rsid w:val="00543588"/>
    <w:rsid w:val="0054421D"/>
    <w:rsid w:val="005465F3"/>
    <w:rsid w:val="00554382"/>
    <w:rsid w:val="00554C64"/>
    <w:rsid w:val="005559A8"/>
    <w:rsid w:val="0056049A"/>
    <w:rsid w:val="005613A0"/>
    <w:rsid w:val="00562B12"/>
    <w:rsid w:val="0057159E"/>
    <w:rsid w:val="00573A65"/>
    <w:rsid w:val="005B1EC0"/>
    <w:rsid w:val="005B28D2"/>
    <w:rsid w:val="005C2408"/>
    <w:rsid w:val="005C2EDC"/>
    <w:rsid w:val="005C73C4"/>
    <w:rsid w:val="005E1858"/>
    <w:rsid w:val="005E4E24"/>
    <w:rsid w:val="005F0E30"/>
    <w:rsid w:val="005F31FD"/>
    <w:rsid w:val="005F4BF0"/>
    <w:rsid w:val="005F79BE"/>
    <w:rsid w:val="005F7FBB"/>
    <w:rsid w:val="0062198F"/>
    <w:rsid w:val="0062317E"/>
    <w:rsid w:val="006519EE"/>
    <w:rsid w:val="00660285"/>
    <w:rsid w:val="00672FB4"/>
    <w:rsid w:val="00682875"/>
    <w:rsid w:val="00687497"/>
    <w:rsid w:val="00692AC3"/>
    <w:rsid w:val="00696D17"/>
    <w:rsid w:val="006B335E"/>
    <w:rsid w:val="006B7AE5"/>
    <w:rsid w:val="006C3216"/>
    <w:rsid w:val="006C6D36"/>
    <w:rsid w:val="006D2844"/>
    <w:rsid w:val="006D2C1B"/>
    <w:rsid w:val="006D5F2B"/>
    <w:rsid w:val="00703FE3"/>
    <w:rsid w:val="007150FA"/>
    <w:rsid w:val="00724727"/>
    <w:rsid w:val="0073555D"/>
    <w:rsid w:val="007409B0"/>
    <w:rsid w:val="00751686"/>
    <w:rsid w:val="00771380"/>
    <w:rsid w:val="00794F87"/>
    <w:rsid w:val="007B581E"/>
    <w:rsid w:val="007C6247"/>
    <w:rsid w:val="007E7E91"/>
    <w:rsid w:val="007F5571"/>
    <w:rsid w:val="0080268E"/>
    <w:rsid w:val="00805688"/>
    <w:rsid w:val="008238F3"/>
    <w:rsid w:val="00836C7D"/>
    <w:rsid w:val="00846ACD"/>
    <w:rsid w:val="008511D0"/>
    <w:rsid w:val="008550E7"/>
    <w:rsid w:val="008630B4"/>
    <w:rsid w:val="0087674E"/>
    <w:rsid w:val="008826C1"/>
    <w:rsid w:val="0089648C"/>
    <w:rsid w:val="008A0331"/>
    <w:rsid w:val="008A3A67"/>
    <w:rsid w:val="008C2A46"/>
    <w:rsid w:val="008C3D30"/>
    <w:rsid w:val="008D2191"/>
    <w:rsid w:val="008F2A0B"/>
    <w:rsid w:val="00926E9A"/>
    <w:rsid w:val="00944F74"/>
    <w:rsid w:val="0095215F"/>
    <w:rsid w:val="00984BB5"/>
    <w:rsid w:val="009B64C0"/>
    <w:rsid w:val="009C1FAC"/>
    <w:rsid w:val="009E13A4"/>
    <w:rsid w:val="009F6E65"/>
    <w:rsid w:val="00A058BA"/>
    <w:rsid w:val="00A07048"/>
    <w:rsid w:val="00A104C6"/>
    <w:rsid w:val="00A10E51"/>
    <w:rsid w:val="00A1404C"/>
    <w:rsid w:val="00A2403A"/>
    <w:rsid w:val="00A420FF"/>
    <w:rsid w:val="00A4351E"/>
    <w:rsid w:val="00A470AB"/>
    <w:rsid w:val="00A53EF4"/>
    <w:rsid w:val="00A5487A"/>
    <w:rsid w:val="00A709CA"/>
    <w:rsid w:val="00A95A29"/>
    <w:rsid w:val="00AA1EEA"/>
    <w:rsid w:val="00AA41C5"/>
    <w:rsid w:val="00AB2B36"/>
    <w:rsid w:val="00AB3054"/>
    <w:rsid w:val="00AC374F"/>
    <w:rsid w:val="00AC5124"/>
    <w:rsid w:val="00AD0E44"/>
    <w:rsid w:val="00AE263F"/>
    <w:rsid w:val="00AF254B"/>
    <w:rsid w:val="00B0545B"/>
    <w:rsid w:val="00B23DBC"/>
    <w:rsid w:val="00B2720B"/>
    <w:rsid w:val="00B3312A"/>
    <w:rsid w:val="00B40545"/>
    <w:rsid w:val="00B41737"/>
    <w:rsid w:val="00B43864"/>
    <w:rsid w:val="00B44AE4"/>
    <w:rsid w:val="00B45F59"/>
    <w:rsid w:val="00B46DA9"/>
    <w:rsid w:val="00B60DBE"/>
    <w:rsid w:val="00B83CA2"/>
    <w:rsid w:val="00B87685"/>
    <w:rsid w:val="00BB5D20"/>
    <w:rsid w:val="00BC1D5D"/>
    <w:rsid w:val="00BC2E14"/>
    <w:rsid w:val="00BC6878"/>
    <w:rsid w:val="00BD6529"/>
    <w:rsid w:val="00BE1BE1"/>
    <w:rsid w:val="00C00344"/>
    <w:rsid w:val="00C03844"/>
    <w:rsid w:val="00C17F15"/>
    <w:rsid w:val="00C21D96"/>
    <w:rsid w:val="00C270A4"/>
    <w:rsid w:val="00C62CF0"/>
    <w:rsid w:val="00C70286"/>
    <w:rsid w:val="00C710EC"/>
    <w:rsid w:val="00C825C5"/>
    <w:rsid w:val="00C83904"/>
    <w:rsid w:val="00C841F1"/>
    <w:rsid w:val="00CA3FDD"/>
    <w:rsid w:val="00CD2AB1"/>
    <w:rsid w:val="00CD7695"/>
    <w:rsid w:val="00CD7FCD"/>
    <w:rsid w:val="00CE0CA7"/>
    <w:rsid w:val="00CF6539"/>
    <w:rsid w:val="00D118BF"/>
    <w:rsid w:val="00D13120"/>
    <w:rsid w:val="00D26BBC"/>
    <w:rsid w:val="00D32417"/>
    <w:rsid w:val="00D429C7"/>
    <w:rsid w:val="00D45304"/>
    <w:rsid w:val="00D52EE4"/>
    <w:rsid w:val="00D6272E"/>
    <w:rsid w:val="00D64257"/>
    <w:rsid w:val="00D72AC3"/>
    <w:rsid w:val="00D915A7"/>
    <w:rsid w:val="00D95BDE"/>
    <w:rsid w:val="00DA1F56"/>
    <w:rsid w:val="00DA5A39"/>
    <w:rsid w:val="00DB60FE"/>
    <w:rsid w:val="00DC005A"/>
    <w:rsid w:val="00DC3184"/>
    <w:rsid w:val="00DD0246"/>
    <w:rsid w:val="00DD60C4"/>
    <w:rsid w:val="00DF1CEF"/>
    <w:rsid w:val="00DF3BCE"/>
    <w:rsid w:val="00DF6842"/>
    <w:rsid w:val="00E000F6"/>
    <w:rsid w:val="00E014EF"/>
    <w:rsid w:val="00E02B59"/>
    <w:rsid w:val="00E04B7D"/>
    <w:rsid w:val="00E12642"/>
    <w:rsid w:val="00E155E0"/>
    <w:rsid w:val="00E23501"/>
    <w:rsid w:val="00E34911"/>
    <w:rsid w:val="00E40B3A"/>
    <w:rsid w:val="00E435AB"/>
    <w:rsid w:val="00E50554"/>
    <w:rsid w:val="00E61289"/>
    <w:rsid w:val="00E77AC0"/>
    <w:rsid w:val="00E81A53"/>
    <w:rsid w:val="00EA0BD9"/>
    <w:rsid w:val="00EA0D1D"/>
    <w:rsid w:val="00EA493C"/>
    <w:rsid w:val="00EB2BB8"/>
    <w:rsid w:val="00EC36EF"/>
    <w:rsid w:val="00EC5EDB"/>
    <w:rsid w:val="00ED1C0B"/>
    <w:rsid w:val="00ED231A"/>
    <w:rsid w:val="00EE28AC"/>
    <w:rsid w:val="00F05134"/>
    <w:rsid w:val="00F14B64"/>
    <w:rsid w:val="00F236BD"/>
    <w:rsid w:val="00F33748"/>
    <w:rsid w:val="00F36738"/>
    <w:rsid w:val="00F36DE3"/>
    <w:rsid w:val="00F5305E"/>
    <w:rsid w:val="00F62C6A"/>
    <w:rsid w:val="00F66714"/>
    <w:rsid w:val="00F73303"/>
    <w:rsid w:val="00F80E59"/>
    <w:rsid w:val="00F854A3"/>
    <w:rsid w:val="00F940B9"/>
    <w:rsid w:val="00F963BE"/>
    <w:rsid w:val="00F97067"/>
    <w:rsid w:val="00FA1970"/>
    <w:rsid w:val="00FB2537"/>
    <w:rsid w:val="00FB4F85"/>
    <w:rsid w:val="00FC469C"/>
    <w:rsid w:val="00FC6B5C"/>
    <w:rsid w:val="00FC766E"/>
    <w:rsid w:val="00FE2DAE"/>
    <w:rsid w:val="00FE498A"/>
    <w:rsid w:val="00FF23AE"/>
    <w:rsid w:val="00FF5C0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uiPriority="22" w:qFormat="1"/>
    <w:lsdException w:name="Emphasis" w:uiPriority="20" w:qFormat="1"/>
    <w:lsdException w:name="Table Grid" w:semiHidden="0" w:uiPriority="3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D95BDE"/>
  </w:style>
  <w:style w:type="paragraph" w:styleId="Heading1">
    <w:name w:val="heading 1"/>
    <w:basedOn w:val="Normal"/>
    <w:next w:val="Normal"/>
    <w:link w:val="Heading1Char"/>
    <w:uiPriority w:val="9"/>
    <w:qFormat/>
    <w:rsid w:val="00D95BDE"/>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basedOn w:val="Normal"/>
    <w:next w:val="Normal"/>
    <w:link w:val="Heading2Char"/>
    <w:uiPriority w:val="9"/>
    <w:unhideWhenUsed/>
    <w:qFormat/>
    <w:rsid w:val="00D95BDE"/>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D95BDE"/>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Heading4">
    <w:name w:val="heading 4"/>
    <w:basedOn w:val="Normal"/>
    <w:next w:val="Normal"/>
    <w:link w:val="Heading4Char"/>
    <w:uiPriority w:val="9"/>
    <w:unhideWhenUsed/>
    <w:qFormat/>
    <w:rsid w:val="00D95BDE"/>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D95BDE"/>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unhideWhenUsed/>
    <w:qFormat/>
    <w:rsid w:val="00D95BDE"/>
    <w:pPr>
      <w:keepNext/>
      <w:keepLines/>
      <w:spacing w:before="120" w:after="0"/>
      <w:outlineLvl w:val="5"/>
    </w:pPr>
    <w:rPr>
      <w:rFonts w:asciiTheme="majorHAnsi" w:eastAsiaTheme="majorEastAsia" w:hAnsiTheme="majorHAnsi" w:cstheme="majorBidi"/>
      <w:b/>
      <w:bCs/>
      <w:caps/>
      <w:color w:val="313131" w:themeColor="text1" w:themeTint="D9"/>
      <w:sz w:val="20"/>
      <w:szCs w:val="20"/>
    </w:rPr>
  </w:style>
  <w:style w:type="paragraph" w:styleId="Heading7">
    <w:name w:val="heading 7"/>
    <w:basedOn w:val="Normal"/>
    <w:next w:val="Normal"/>
    <w:link w:val="Heading7Char"/>
    <w:uiPriority w:val="9"/>
    <w:unhideWhenUsed/>
    <w:qFormat/>
    <w:rsid w:val="00D95BDE"/>
    <w:pPr>
      <w:keepNext/>
      <w:keepLines/>
      <w:spacing w:before="120" w:after="0"/>
      <w:outlineLvl w:val="6"/>
    </w:pPr>
    <w:rPr>
      <w:rFonts w:asciiTheme="majorHAnsi" w:eastAsiaTheme="majorEastAsia" w:hAnsiTheme="majorHAnsi" w:cstheme="majorBidi"/>
      <w:b/>
      <w:bCs/>
      <w:i/>
      <w:iCs/>
      <w:caps/>
      <w:color w:val="313131" w:themeColor="text1" w:themeTint="D9"/>
      <w:sz w:val="20"/>
      <w:szCs w:val="20"/>
    </w:rPr>
  </w:style>
  <w:style w:type="paragraph" w:styleId="Heading8">
    <w:name w:val="heading 8"/>
    <w:basedOn w:val="Normal"/>
    <w:next w:val="Normal"/>
    <w:link w:val="Heading8Char"/>
    <w:uiPriority w:val="9"/>
    <w:unhideWhenUsed/>
    <w:qFormat/>
    <w:rsid w:val="00D95BDE"/>
    <w:pPr>
      <w:keepNext/>
      <w:keepLines/>
      <w:spacing w:before="120" w:after="0"/>
      <w:outlineLvl w:val="7"/>
    </w:pPr>
    <w:rPr>
      <w:rFonts w:asciiTheme="majorHAnsi" w:eastAsiaTheme="majorEastAsia" w:hAnsiTheme="majorHAnsi" w:cstheme="majorBidi"/>
      <w:b/>
      <w:bCs/>
      <w:caps/>
      <w:color w:val="858585" w:themeColor="text1" w:themeTint="80"/>
      <w:sz w:val="20"/>
      <w:szCs w:val="20"/>
    </w:rPr>
  </w:style>
  <w:style w:type="paragraph" w:styleId="Heading9">
    <w:name w:val="heading 9"/>
    <w:basedOn w:val="Normal"/>
    <w:next w:val="Normal"/>
    <w:link w:val="Heading9Char"/>
    <w:uiPriority w:val="9"/>
    <w:semiHidden/>
    <w:unhideWhenUsed/>
    <w:qFormat/>
    <w:rsid w:val="00D95BDE"/>
    <w:pPr>
      <w:keepNext/>
      <w:keepLines/>
      <w:spacing w:before="120" w:after="0"/>
      <w:outlineLvl w:val="8"/>
    </w:pPr>
    <w:rPr>
      <w:rFonts w:asciiTheme="majorHAnsi" w:eastAsiaTheme="majorEastAsia" w:hAnsiTheme="majorHAnsi" w:cstheme="majorBidi"/>
      <w:b/>
      <w:bCs/>
      <w:i/>
      <w:iCs/>
      <w:caps/>
      <w:color w:val="858585"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qFormat/>
    <w:rsid w:val="00D95BDE"/>
    <w:rPr>
      <w:b/>
      <w:bCs/>
      <w:smallCaps/>
      <w:spacing w:val="7"/>
    </w:rPr>
  </w:style>
  <w:style w:type="character" w:styleId="IntenseReference">
    <w:name w:val="Intense Reference"/>
    <w:basedOn w:val="DefaultParagraphFont"/>
    <w:uiPriority w:val="32"/>
    <w:qFormat/>
    <w:rsid w:val="00D95BDE"/>
    <w:rPr>
      <w:b/>
      <w:bCs/>
      <w:caps w:val="0"/>
      <w:smallCaps/>
      <w:color w:val="auto"/>
      <w:spacing w:val="3"/>
      <w:u w:val="single"/>
    </w:rPr>
  </w:style>
  <w:style w:type="character" w:customStyle="1" w:styleId="Heading1Char">
    <w:name w:val="Heading 1 Char"/>
    <w:basedOn w:val="DefaultParagraphFont"/>
    <w:link w:val="Heading1"/>
    <w:uiPriority w:val="9"/>
    <w:rsid w:val="00D95BDE"/>
    <w:rPr>
      <w:rFonts w:asciiTheme="majorHAnsi" w:eastAsiaTheme="majorEastAsia" w:hAnsiTheme="majorHAnsi" w:cstheme="majorBidi"/>
      <w:caps/>
      <w:sz w:val="36"/>
      <w:szCs w:val="36"/>
    </w:rPr>
  </w:style>
  <w:style w:type="paragraph" w:styleId="Subtitle">
    <w:name w:val="Subtitle"/>
    <w:basedOn w:val="Normal"/>
    <w:next w:val="Normal"/>
    <w:link w:val="SubtitleChar"/>
    <w:uiPriority w:val="11"/>
    <w:qFormat/>
    <w:rsid w:val="00D95BDE"/>
    <w:pPr>
      <w:numPr>
        <w:ilvl w:val="1"/>
      </w:numPr>
    </w:pPr>
    <w:rPr>
      <w:rFonts w:asciiTheme="majorHAnsi" w:eastAsiaTheme="majorEastAsia" w:hAnsiTheme="majorHAnsi" w:cstheme="majorBidi"/>
      <w:smallCaps/>
      <w:color w:val="616161" w:themeColor="text1" w:themeTint="A6"/>
      <w:sz w:val="28"/>
      <w:szCs w:val="28"/>
    </w:rPr>
  </w:style>
  <w:style w:type="character" w:customStyle="1" w:styleId="SubtitleChar">
    <w:name w:val="Subtitle Char"/>
    <w:basedOn w:val="DefaultParagraphFont"/>
    <w:link w:val="Subtitle"/>
    <w:uiPriority w:val="11"/>
    <w:rsid w:val="00D95BDE"/>
    <w:rPr>
      <w:rFonts w:asciiTheme="majorHAnsi" w:eastAsiaTheme="majorEastAsia" w:hAnsiTheme="majorHAnsi" w:cstheme="majorBidi"/>
      <w:smallCaps/>
      <w:color w:val="616161" w:themeColor="text1" w:themeTint="A6"/>
      <w:sz w:val="28"/>
      <w:szCs w:val="28"/>
    </w:rPr>
  </w:style>
  <w:style w:type="paragraph" w:styleId="Title">
    <w:name w:val="Title"/>
    <w:basedOn w:val="Normal"/>
    <w:next w:val="Normal"/>
    <w:link w:val="TitleChar"/>
    <w:uiPriority w:val="10"/>
    <w:qFormat/>
    <w:rsid w:val="00D95BDE"/>
    <w:pPr>
      <w:spacing w:after="0" w:line="240" w:lineRule="auto"/>
      <w:contextualSpacing/>
    </w:pPr>
    <w:rPr>
      <w:rFonts w:asciiTheme="majorHAnsi" w:eastAsiaTheme="majorEastAsia" w:hAnsiTheme="majorHAnsi" w:cstheme="majorBidi"/>
      <w:caps/>
      <w:color w:val="494949" w:themeColor="text1" w:themeTint="BF"/>
      <w:spacing w:val="-10"/>
      <w:sz w:val="72"/>
      <w:szCs w:val="72"/>
    </w:rPr>
  </w:style>
  <w:style w:type="character" w:customStyle="1" w:styleId="TitleChar">
    <w:name w:val="Title Char"/>
    <w:basedOn w:val="DefaultParagraphFont"/>
    <w:link w:val="Title"/>
    <w:uiPriority w:val="10"/>
    <w:rsid w:val="00D95BDE"/>
    <w:rPr>
      <w:rFonts w:asciiTheme="majorHAnsi" w:eastAsiaTheme="majorEastAsia" w:hAnsiTheme="majorHAnsi" w:cstheme="majorBidi"/>
      <w:caps/>
      <w:color w:val="494949" w:themeColor="text1" w:themeTint="BF"/>
      <w:spacing w:val="-10"/>
      <w:sz w:val="72"/>
      <w:szCs w:val="72"/>
    </w:rPr>
  </w:style>
  <w:style w:type="table" w:styleId="TableGrid">
    <w:name w:val="Table Grid"/>
    <w:basedOn w:val="TableNormal"/>
    <w:uiPriority w:val="39"/>
    <w:rsid w:val="00FE2D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D95BDE"/>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D95BDE"/>
    <w:rPr>
      <w:rFonts w:asciiTheme="majorHAnsi" w:eastAsiaTheme="majorEastAsia" w:hAnsiTheme="majorHAnsi" w:cstheme="majorBidi"/>
      <w:smallCaps/>
      <w:sz w:val="28"/>
      <w:szCs w:val="28"/>
    </w:rPr>
  </w:style>
  <w:style w:type="character" w:customStyle="1" w:styleId="Heading4Char">
    <w:name w:val="Heading 4 Char"/>
    <w:basedOn w:val="DefaultParagraphFont"/>
    <w:link w:val="Heading4"/>
    <w:uiPriority w:val="9"/>
    <w:rsid w:val="00D95BDE"/>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D95BDE"/>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rsid w:val="00D95BDE"/>
    <w:rPr>
      <w:rFonts w:asciiTheme="majorHAnsi" w:eastAsiaTheme="majorEastAsia" w:hAnsiTheme="majorHAnsi" w:cstheme="majorBidi"/>
      <w:b/>
      <w:bCs/>
      <w:caps/>
      <w:color w:val="313131" w:themeColor="text1" w:themeTint="D9"/>
      <w:sz w:val="20"/>
      <w:szCs w:val="20"/>
    </w:rPr>
  </w:style>
  <w:style w:type="character" w:styleId="PlaceholderText">
    <w:name w:val="Placeholder Text"/>
    <w:basedOn w:val="DefaultParagraphFont"/>
    <w:uiPriority w:val="99"/>
    <w:semiHidden/>
    <w:rsid w:val="00FE2DAE"/>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D95BDE"/>
    <w:rPr>
      <w:rFonts w:asciiTheme="majorHAnsi" w:eastAsiaTheme="majorEastAsia" w:hAnsiTheme="majorHAnsi" w:cstheme="majorBidi"/>
      <w:b/>
      <w:bCs/>
      <w:caps/>
      <w:color w:val="858585" w:themeColor="text1" w:themeTint="80"/>
      <w:sz w:val="20"/>
      <w:szCs w:val="20"/>
    </w:rPr>
  </w:style>
  <w:style w:type="character" w:customStyle="1" w:styleId="Heading9Char">
    <w:name w:val="Heading 9 Char"/>
    <w:basedOn w:val="DefaultParagraphFont"/>
    <w:link w:val="Heading9"/>
    <w:uiPriority w:val="9"/>
    <w:semiHidden/>
    <w:rsid w:val="00D95BDE"/>
    <w:rPr>
      <w:rFonts w:asciiTheme="majorHAnsi" w:eastAsiaTheme="majorEastAsia" w:hAnsiTheme="majorHAnsi" w:cstheme="majorBidi"/>
      <w:b/>
      <w:bCs/>
      <w:i/>
      <w:iCs/>
      <w:caps/>
      <w:color w:val="858585" w:themeColor="text1" w:themeTint="80"/>
      <w:sz w:val="20"/>
      <w:szCs w:val="20"/>
    </w:rPr>
  </w:style>
  <w:style w:type="paragraph" w:styleId="TOCHeading">
    <w:name w:val="TOC Heading"/>
    <w:basedOn w:val="Heading1"/>
    <w:next w:val="Normal"/>
    <w:uiPriority w:val="39"/>
    <w:semiHidden/>
    <w:unhideWhenUsed/>
    <w:qFormat/>
    <w:rsid w:val="00D95BDE"/>
    <w:pPr>
      <w:outlineLvl w:val="9"/>
    </w:pPr>
  </w:style>
  <w:style w:type="character" w:customStyle="1" w:styleId="Heading7Char">
    <w:name w:val="Heading 7 Char"/>
    <w:basedOn w:val="DefaultParagraphFont"/>
    <w:link w:val="Heading7"/>
    <w:uiPriority w:val="9"/>
    <w:rsid w:val="00D95BDE"/>
    <w:rPr>
      <w:rFonts w:asciiTheme="majorHAnsi" w:eastAsiaTheme="majorEastAsia" w:hAnsiTheme="majorHAnsi" w:cstheme="majorBidi"/>
      <w:b/>
      <w:bCs/>
      <w:i/>
      <w:iCs/>
      <w:caps/>
      <w:color w:val="313131" w:themeColor="text1" w:themeTint="D9"/>
      <w:sz w:val="20"/>
      <w:szCs w:val="20"/>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customStyle="1" w:styleId="ListTable1Light">
    <w:name w:val="List Table 1 Light"/>
    <w:basedOn w:val="TableNormal"/>
    <w:uiPriority w:val="46"/>
    <w:rsid w:val="00241AE1"/>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customStyle="1" w:styleId="ListTable4Accent3">
    <w:name w:val="List Table 4 Accent 3"/>
    <w:basedOn w:val="TableNormal"/>
    <w:uiPriority w:val="49"/>
    <w:rsid w:val="00241AE1"/>
    <w:pPr>
      <w:spacing w:after="0" w:line="240" w:lineRule="auto"/>
    </w:pPr>
    <w:tblPr>
      <w:tblStyleRowBandSize w:val="1"/>
      <w:tblStyleColBandSize w:val="1"/>
      <w:tblInd w:w="0" w:type="dxa"/>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customStyle="1" w:styleId="GridTableLight">
    <w:name w:val="Grid Table Light"/>
    <w:basedOn w:val="TableNormal"/>
    <w:uiPriority w:val="40"/>
    <w:rsid w:val="00241AE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2">
    <w:name w:val="Plain Table 2"/>
    <w:basedOn w:val="TableNormal"/>
    <w:uiPriority w:val="42"/>
    <w:rsid w:val="004D2783"/>
    <w:pPr>
      <w:spacing w:after="0" w:line="240" w:lineRule="auto"/>
    </w:pPr>
    <w:tblPr>
      <w:tblStyleRowBandSize w:val="1"/>
      <w:tblStyleColBandSize w:val="1"/>
      <w:tblInd w:w="0" w:type="dxa"/>
      <w:tblBorders>
        <w:top w:val="single" w:sz="4" w:space="0" w:color="858585" w:themeColor="text1" w:themeTint="80"/>
        <w:bottom w:val="single" w:sz="4" w:space="0" w:color="858585" w:themeColor="text1" w:themeTint="80"/>
      </w:tblBorders>
      <w:tblCellMar>
        <w:top w:w="0" w:type="dxa"/>
        <w:left w:w="108" w:type="dxa"/>
        <w:bottom w:w="0" w:type="dxa"/>
        <w:right w:w="108" w:type="dxa"/>
      </w:tblCellMar>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rsid w:val="00EA0D1D"/>
    <w:pPr>
      <w:spacing w:before="100" w:after="240"/>
    </w:pPr>
    <w:rPr>
      <w:b w:val="0"/>
      <w:caps w:val="0"/>
      <w:color w:val="296D9D" w:themeColor="accent1" w:themeShade="BF"/>
    </w:rPr>
  </w:style>
  <w:style w:type="paragraph" w:styleId="Quote">
    <w:name w:val="Quote"/>
    <w:basedOn w:val="Normal"/>
    <w:next w:val="Normal"/>
    <w:link w:val="QuoteChar"/>
    <w:uiPriority w:val="29"/>
    <w:qFormat/>
    <w:rsid w:val="00D95BDE"/>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D95BDE"/>
    <w:rPr>
      <w:rFonts w:asciiTheme="majorHAnsi" w:eastAsiaTheme="majorEastAsia" w:hAnsiTheme="majorHAnsi" w:cstheme="majorBidi"/>
      <w:sz w:val="25"/>
      <w:szCs w:val="25"/>
    </w:rPr>
  </w:style>
  <w:style w:type="character" w:styleId="IntenseEmphasis">
    <w:name w:val="Intense Emphasis"/>
    <w:basedOn w:val="DefaultParagraphFont"/>
    <w:uiPriority w:val="21"/>
    <w:qFormat/>
    <w:rsid w:val="00D95BDE"/>
    <w:rPr>
      <w:b/>
      <w:bCs/>
      <w:i/>
      <w:iCs/>
    </w:rPr>
  </w:style>
  <w:style w:type="paragraph" w:styleId="IntenseQuote">
    <w:name w:val="Intense Quote"/>
    <w:basedOn w:val="Normal"/>
    <w:next w:val="Normal"/>
    <w:link w:val="IntenseQuoteChar"/>
    <w:uiPriority w:val="30"/>
    <w:qFormat/>
    <w:rsid w:val="00D95BDE"/>
    <w:pPr>
      <w:spacing w:before="280" w:after="280" w:line="240" w:lineRule="auto"/>
      <w:ind w:left="1080" w:right="1080"/>
      <w:jc w:val="center"/>
    </w:pPr>
    <w:rPr>
      <w:color w:val="494949" w:themeColor="text1" w:themeTint="BF"/>
      <w:sz w:val="32"/>
      <w:szCs w:val="32"/>
    </w:rPr>
  </w:style>
  <w:style w:type="character" w:customStyle="1" w:styleId="IntenseQuoteChar">
    <w:name w:val="Intense Quote Char"/>
    <w:basedOn w:val="DefaultParagraphFont"/>
    <w:link w:val="IntenseQuote"/>
    <w:uiPriority w:val="30"/>
    <w:rsid w:val="00D95BDE"/>
    <w:rPr>
      <w:color w:val="494949" w:themeColor="text1" w:themeTint="BF"/>
      <w:sz w:val="32"/>
      <w:szCs w:val="32"/>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customStyle="1"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rsid w:val="003F2188"/>
    <w:pPr>
      <w:spacing w:before="100"/>
    </w:pPr>
    <w:rPr>
      <w:color w:val="FFFFFF" w:themeColor="background1"/>
    </w:rPr>
  </w:style>
  <w:style w:type="paragraph" w:styleId="ListParagraph">
    <w:name w:val="List Paragraph"/>
    <w:basedOn w:val="Normal"/>
    <w:uiPriority w:val="34"/>
    <w:qFormat/>
    <w:rsid w:val="00BE1BE1"/>
    <w:pPr>
      <w:ind w:left="720"/>
      <w:contextualSpacing/>
    </w:pPr>
  </w:style>
  <w:style w:type="paragraph" w:styleId="Caption">
    <w:name w:val="caption"/>
    <w:basedOn w:val="Normal"/>
    <w:next w:val="Normal"/>
    <w:uiPriority w:val="35"/>
    <w:semiHidden/>
    <w:unhideWhenUsed/>
    <w:qFormat/>
    <w:rsid w:val="00D95BDE"/>
    <w:pPr>
      <w:spacing w:line="240" w:lineRule="auto"/>
    </w:pPr>
    <w:rPr>
      <w:b/>
      <w:bCs/>
      <w:smallCaps/>
      <w:color w:val="616161" w:themeColor="text1" w:themeTint="A6"/>
    </w:rPr>
  </w:style>
  <w:style w:type="character" w:styleId="Strong">
    <w:name w:val="Strong"/>
    <w:basedOn w:val="DefaultParagraphFont"/>
    <w:uiPriority w:val="22"/>
    <w:qFormat/>
    <w:rsid w:val="00D95BDE"/>
    <w:rPr>
      <w:b/>
      <w:bCs/>
    </w:rPr>
  </w:style>
  <w:style w:type="character" w:styleId="Emphasis">
    <w:name w:val="Emphasis"/>
    <w:basedOn w:val="DefaultParagraphFont"/>
    <w:uiPriority w:val="20"/>
    <w:qFormat/>
    <w:rsid w:val="00D95BDE"/>
    <w:rPr>
      <w:i/>
      <w:iCs/>
    </w:rPr>
  </w:style>
  <w:style w:type="paragraph" w:styleId="NoSpacing">
    <w:name w:val="No Spacing"/>
    <w:uiPriority w:val="1"/>
    <w:qFormat/>
    <w:rsid w:val="00D95BDE"/>
    <w:pPr>
      <w:spacing w:after="0" w:line="240" w:lineRule="auto"/>
    </w:pPr>
  </w:style>
  <w:style w:type="character" w:styleId="SubtleEmphasis">
    <w:name w:val="Subtle Emphasis"/>
    <w:basedOn w:val="DefaultParagraphFont"/>
    <w:uiPriority w:val="19"/>
    <w:qFormat/>
    <w:rsid w:val="00D95BDE"/>
    <w:rPr>
      <w:i/>
      <w:iCs/>
      <w:color w:val="616161" w:themeColor="text1" w:themeTint="A6"/>
    </w:rPr>
  </w:style>
  <w:style w:type="character" w:styleId="SubtleReference">
    <w:name w:val="Subtle Reference"/>
    <w:basedOn w:val="DefaultParagraphFont"/>
    <w:uiPriority w:val="31"/>
    <w:qFormat/>
    <w:rsid w:val="00D95BDE"/>
    <w:rPr>
      <w:smallCaps/>
      <w:color w:val="494949" w:themeColor="text1" w:themeTint="BF"/>
      <w:u w:val="single" w:color="858585" w:themeColor="text1" w:themeTint="80"/>
    </w:rPr>
  </w:style>
</w:styles>
</file>

<file path=word/webSettings.xml><?xml version="1.0" encoding="utf-8"?>
<w:webSettings xmlns:r="http://schemas.openxmlformats.org/officeDocument/2006/relationships" xmlns:w="http://schemas.openxmlformats.org/wordprocessingml/2006/main">
  <w:divs>
    <w:div w:id="721709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ydoubleheartranch@gmail.com"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fmwambolt@midrivers.com"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fgweb@gtfalls.com" TargetMode="External"/><Relationship Id="rId14"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dler\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FEBRUARY 2022</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Newsletter with headings.dotx</Template>
  <TotalTime>2</TotalTime>
  <Pages>5</Pages>
  <Words>138</Words>
  <Characters>791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MONTANA FEDERATION OF GARDEN CLUBS</Company>
  <LinksUpToDate>false</LinksUpToDate>
  <CharactersWithSpaces>928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Sadler</dc:creator>
  <cp:lastModifiedBy>Elaine N. Wood</cp:lastModifiedBy>
  <cp:revision>2</cp:revision>
  <dcterms:created xsi:type="dcterms:W3CDTF">2022-02-18T17:06:00Z</dcterms:created>
  <dcterms:modified xsi:type="dcterms:W3CDTF">2022-02-18T17:06:00Z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ies>
</file>